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465"/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3"/>
        <w:gridCol w:w="14"/>
        <w:gridCol w:w="3698"/>
        <w:gridCol w:w="463"/>
        <w:gridCol w:w="1199"/>
        <w:gridCol w:w="1274"/>
        <w:gridCol w:w="5711"/>
        <w:gridCol w:w="308"/>
        <w:gridCol w:w="1047"/>
      </w:tblGrid>
      <w:tr w:rsidR="00C8536D" w:rsidRPr="00527142" w:rsidTr="00230360">
        <w:trPr>
          <w:trHeight w:val="537"/>
        </w:trPr>
        <w:tc>
          <w:tcPr>
            <w:tcW w:w="5000" w:type="pct"/>
            <w:gridSpan w:val="9"/>
            <w:tcBorders>
              <w:top w:val="nil"/>
              <w:left w:val="nil"/>
              <w:right w:val="nil"/>
            </w:tcBorders>
            <w:noWrap/>
          </w:tcPr>
          <w:p w:rsidR="00C8536D" w:rsidRPr="00527142" w:rsidRDefault="00C8536D" w:rsidP="008B67A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bookmarkStart w:id="0" w:name="_GoBack"/>
            <w:bookmarkEnd w:id="0"/>
            <w:r w:rsidRPr="005271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ОБРАЗАЦ 1</w:t>
            </w:r>
          </w:p>
        </w:tc>
      </w:tr>
      <w:tr w:rsidR="00C8536D" w:rsidRPr="00527142" w:rsidTr="00230360">
        <w:trPr>
          <w:trHeight w:val="797"/>
        </w:trPr>
        <w:tc>
          <w:tcPr>
            <w:tcW w:w="5000" w:type="pct"/>
            <w:gridSpan w:val="9"/>
            <w:noWrap/>
            <w:vAlign w:val="bottom"/>
          </w:tcPr>
          <w:p w:rsidR="00C8536D" w:rsidRPr="00527142" w:rsidRDefault="00C8536D" w:rsidP="00900C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ПРИЈАВА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271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ЗА ПРОЈЕКТНО СУФИНАНСИРАЊЕ ИЗ ОБЛАСТИ ЈАВНОГ ИНФОРМИСАЊА</w:t>
            </w:r>
          </w:p>
          <w:p w:rsidR="00C8536D" w:rsidRPr="00527142" w:rsidRDefault="00C8536D" w:rsidP="00900C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</w:p>
        </w:tc>
      </w:tr>
      <w:tr w:rsidR="00C8536D" w:rsidRPr="00527142" w:rsidTr="006E4063">
        <w:trPr>
          <w:trHeight w:val="437"/>
        </w:trPr>
        <w:tc>
          <w:tcPr>
            <w:tcW w:w="2100" w:type="pct"/>
            <w:gridSpan w:val="5"/>
            <w:noWrap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ПРИЈАВА НА КОНКУРС:                                                         </w:t>
            </w:r>
          </w:p>
        </w:tc>
        <w:tc>
          <w:tcPr>
            <w:tcW w:w="443" w:type="pct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CS"/>
              </w:rPr>
            </w:pPr>
          </w:p>
        </w:tc>
        <w:tc>
          <w:tcPr>
            <w:tcW w:w="1986" w:type="pct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ПРИЈАВА ЗА ПОЈЕДИНАЧНО ДАВАЊЕ:</w:t>
            </w:r>
          </w:p>
        </w:tc>
        <w:tc>
          <w:tcPr>
            <w:tcW w:w="472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</w:p>
        </w:tc>
      </w:tr>
      <w:tr w:rsidR="00C8536D" w:rsidRPr="00527142" w:rsidTr="006E4063">
        <w:trPr>
          <w:trHeight w:val="566"/>
        </w:trPr>
        <w:tc>
          <w:tcPr>
            <w:tcW w:w="236" w:type="pct"/>
            <w:gridSpan w:val="2"/>
            <w:noWrap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764" w:type="pct"/>
            <w:gridSpan w:val="7"/>
            <w:noWrap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ОСНОВНИ ПОДАЦИ</w:t>
            </w:r>
          </w:p>
        </w:tc>
      </w:tr>
      <w:tr w:rsidR="00C8536D" w:rsidRPr="00527142" w:rsidTr="006E4063">
        <w:trPr>
          <w:trHeight w:val="758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527142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НАЗИВ ОРГАНА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КОМЕ СЕ ПОДНОСИ ПРИЈАВА 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(у даљем тексту: Орган)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C8536D" w:rsidRPr="00527142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844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527142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НАЗИВ КОНКУРСА(уписати назив конкурса за који се пријављује)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920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527142" w:rsidRDefault="00C8536D" w:rsidP="005271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ПОДНОСИЛАЦ ПРОЈЕКТА(</w:t>
            </w:r>
            <w:r w:rsidRPr="00485EBC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навести званичан и </w:t>
            </w:r>
            <w:r w:rsidRPr="00CE3952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пун назив издавача медија, односно продукције</w:t>
            </w:r>
            <w:r w:rsidRPr="00CE3952">
              <w:rPr>
                <w:rFonts w:ascii="Times New Roman" w:hAnsi="Times New Roman" w:cs="Times New Roman"/>
                <w:color w:val="000000"/>
                <w:sz w:val="20"/>
                <w:szCs w:val="20"/>
                <w:lang w:val="sr-Cyrl-CS"/>
              </w:rPr>
              <w:t>, као што</w:t>
            </w:r>
            <w:r w:rsidRPr="00CE395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је наведено у решењу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Агенције за привредне регистре)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920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4" w:type="pct"/>
            <w:gridSpan w:val="3"/>
            <w:vAlign w:val="center"/>
          </w:tcPr>
          <w:p w:rsidR="00C8536D" w:rsidRPr="00F8437F" w:rsidRDefault="00C8536D" w:rsidP="00F843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43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Издавач медија (Означити у суседном пољу уколико сте издавач медија у смислу Закона)</w:t>
            </w:r>
          </w:p>
        </w:tc>
        <w:tc>
          <w:tcPr>
            <w:tcW w:w="443" w:type="pct"/>
            <w:vAlign w:val="center"/>
          </w:tcPr>
          <w:p w:rsidR="00C8536D" w:rsidRPr="00527142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pct"/>
            <w:gridSpan w:val="2"/>
            <w:vAlign w:val="center"/>
          </w:tcPr>
          <w:p w:rsidR="00C8536D" w:rsidRPr="00527142" w:rsidRDefault="00C8536D" w:rsidP="000735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843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Продукција ( Означити у суседном пољу уколико сте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правно лице, односно предузетник, који се бави производњом медијских садржаја</w:t>
            </w:r>
            <w:r w:rsidRPr="00F843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365" w:type="pct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536D" w:rsidRPr="00527142" w:rsidTr="006E4063">
        <w:trPr>
          <w:trHeight w:val="920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6" w:type="pct"/>
            <w:gridSpan w:val="4"/>
            <w:vAlign w:val="center"/>
          </w:tcPr>
          <w:p w:rsidR="00C8536D" w:rsidRPr="00F8437F" w:rsidRDefault="00C8536D" w:rsidP="00F843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843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Назив јавног гласила подносиоца пријаве  из Регистра медија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843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 издаваче медија ч</w:t>
            </w:r>
            <w:r w:rsidRPr="00F843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ија јавна гласила морају да буду  регистрована у Регистру медија АПР-а)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536D" w:rsidRPr="006E2BE1" w:rsidTr="006E4063">
        <w:trPr>
          <w:trHeight w:val="920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6" w:type="pct"/>
            <w:gridSpan w:val="4"/>
            <w:vAlign w:val="center"/>
          </w:tcPr>
          <w:p w:rsidR="00C8536D" w:rsidRPr="006E2BE1" w:rsidRDefault="00C8536D" w:rsidP="00485EB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6E2BE1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Врста јавног гласила (навести  д</w:t>
            </w:r>
            <w:r w:rsidRPr="00485EBC">
              <w:rPr>
                <w:rFonts w:ascii="Times New Roman" w:hAnsi="Times New Roman" w:cs="Times New Roman"/>
                <w:color w:val="000000"/>
                <w:sz w:val="20"/>
                <w:szCs w:val="20"/>
                <w:lang w:val="sr-Cyrl-CS"/>
              </w:rPr>
              <w:t xml:space="preserve">а ли је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Intern</w:t>
            </w:r>
            <w:r w:rsidRPr="00485E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et</w:t>
            </w:r>
            <w:r w:rsidRPr="006E2BE1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, радио, ТВ, новине…)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6E2BE1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8536D" w:rsidRPr="00527142" w:rsidTr="006E4063">
        <w:trPr>
          <w:trHeight w:val="920"/>
        </w:trPr>
        <w:tc>
          <w:tcPr>
            <w:tcW w:w="236" w:type="pct"/>
            <w:gridSpan w:val="2"/>
            <w:vAlign w:val="center"/>
          </w:tcPr>
          <w:p w:rsidR="00C8536D" w:rsidRPr="006E2BE1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306" w:type="pct"/>
            <w:gridSpan w:val="4"/>
            <w:vAlign w:val="center"/>
          </w:tcPr>
          <w:p w:rsidR="00C8536D" w:rsidRPr="00485EBC" w:rsidRDefault="00C8536D" w:rsidP="000735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Назив медија преко којег ће се реализовати пројекат</w:t>
            </w:r>
            <w:r w:rsidRPr="00485E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</w:t>
            </w:r>
            <w:r w:rsidRPr="00485E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правно  лице, односно предузетника, који се бави  производњом медијских садржаја</w:t>
            </w:r>
            <w:r w:rsidRPr="00F843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536D" w:rsidRPr="00527142" w:rsidTr="006E4063">
        <w:trPr>
          <w:trHeight w:val="834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527142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НАЗИВ ПРОЈЕКТА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8536D" w:rsidRPr="00527142" w:rsidTr="006E4063">
        <w:trPr>
          <w:trHeight w:val="567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764" w:type="pct"/>
            <w:gridSpan w:val="7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ПОДАЦИ О ПОДНОСИОЦУ ПРОЈЕКТА</w:t>
            </w:r>
          </w:p>
        </w:tc>
      </w:tr>
      <w:tr w:rsidR="00C8536D" w:rsidRPr="00527142" w:rsidTr="006E4063">
        <w:trPr>
          <w:trHeight w:val="684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527142" w:rsidRDefault="00C8536D" w:rsidP="005271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СЕДИШТЕ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 поштански број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место):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552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527142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АДРЕСА(улица и број)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432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527142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397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485EBC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Е-mail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417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485EBC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sr-Cyrl-CS"/>
              </w:rPr>
            </w:pPr>
            <w:r w:rsidRPr="00485E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ИНТЕРНЕТ СТРАНИЦА</w:t>
            </w:r>
          </w:p>
          <w:p w:rsidR="00C8536D" w:rsidRPr="00485EBC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sr-Cyrl-CS"/>
              </w:rPr>
            </w:pP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677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RANGE_B14"/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2.6</w:t>
            </w:r>
            <w:bookmarkEnd w:id="1"/>
          </w:p>
        </w:tc>
        <w:tc>
          <w:tcPr>
            <w:tcW w:w="2306" w:type="pct"/>
            <w:gridSpan w:val="4"/>
            <w:vAlign w:val="center"/>
          </w:tcPr>
          <w:p w:rsidR="00C8536D" w:rsidRPr="00527142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МАТИЧНИ БРОЈ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547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2.7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527142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 xml:space="preserve">ПИБ 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485EBC" w:rsidTr="006E4063">
        <w:trPr>
          <w:trHeight w:val="428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2.8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485EBC" w:rsidRDefault="00C8536D" w:rsidP="00E07E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АЗИВ ШИФРЕ ДЕЛАТНОСТИ ИЗ РЕШЕЊА А</w:t>
            </w:r>
            <w:r w:rsidRPr="00485E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ПР-а</w:t>
            </w:r>
          </w:p>
          <w:p w:rsidR="00C8536D" w:rsidRPr="00527142" w:rsidRDefault="00C8536D" w:rsidP="00485EB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val="sr-Cyrl-CS"/>
              </w:rPr>
            </w:pPr>
          </w:p>
        </w:tc>
        <w:tc>
          <w:tcPr>
            <w:tcW w:w="2457" w:type="pct"/>
            <w:gridSpan w:val="3"/>
            <w:vAlign w:val="center"/>
          </w:tcPr>
          <w:p w:rsidR="00C8536D" w:rsidRPr="00485EBC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536D" w:rsidRPr="00527142" w:rsidTr="006E4063">
        <w:trPr>
          <w:trHeight w:val="530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2.8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E07E79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ШИФРА ДЕЛАТНОСТИ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(унети број шифре)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656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2.9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527142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ПРАВНИ СТАТУС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подносиоца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(доо, ад,</w:t>
            </w: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уг</w:t>
            </w: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 др.)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476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2.10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3A721F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БРОЈ ТЕКУЋЕГ РАЧУНА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 xml:space="preserve">НАЗИВ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ПОСЛОВНЕ БАНКЕ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467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2.11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C42E23" w:rsidRDefault="00C8536D" w:rsidP="003A7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БРОЈ НАМЕНСКОГ РАЧУНА  КОД УПРАВЕ ЗА ТРЕЗОР  ( за учеснике регистроване као привредна друштва</w:t>
            </w:r>
            <w:r w:rsidRPr="00D9335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494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2.12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E07E79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SWIFT и IBAN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(за девизна плаћања)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693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2.13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527142" w:rsidRDefault="00C8536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ОВЛАШЋЕНО ЛИЦЕ И НАЗИВ ФУНКЦИЈЕ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527142" w:rsidRDefault="00C8536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КОНТАКТ ОСОБА </w:t>
            </w:r>
          </w:p>
        </w:tc>
      </w:tr>
      <w:tr w:rsidR="00C8536D" w:rsidRPr="00527142" w:rsidTr="006E4063">
        <w:trPr>
          <w:trHeight w:val="430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485EBC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Е-mail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485EBC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Е-mail</w:t>
            </w:r>
            <w:r w:rsidRPr="00485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C8536D" w:rsidRPr="00527142" w:rsidTr="006E4063">
        <w:trPr>
          <w:trHeight w:val="422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06" w:type="pct"/>
            <w:gridSpan w:val="4"/>
            <w:vAlign w:val="center"/>
          </w:tcPr>
          <w:p w:rsidR="00C8536D" w:rsidRPr="00485EBC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2457" w:type="pct"/>
            <w:gridSpan w:val="3"/>
            <w:vAlign w:val="center"/>
          </w:tcPr>
          <w:p w:rsidR="00C8536D" w:rsidRPr="00485EBC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  <w:p w:rsidR="00C8536D" w:rsidRPr="00485EBC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536D" w:rsidRPr="00527142" w:rsidTr="006E4063">
        <w:trPr>
          <w:trHeight w:val="725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764" w:type="pct"/>
            <w:gridSpan w:val="7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ПОДАЦИ О ПРОЈЕКТУ </w:t>
            </w:r>
          </w:p>
        </w:tc>
      </w:tr>
      <w:tr w:rsidR="00C8536D" w:rsidRPr="00527142" w:rsidTr="006E4063">
        <w:trPr>
          <w:trHeight w:val="770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286" w:type="pct"/>
            <w:vAlign w:val="center"/>
          </w:tcPr>
          <w:p w:rsidR="00C8536D" w:rsidRPr="00527142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ОПИС ПРОЈЕКТА </w:t>
            </w: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резиме предложених активности, сврхе пројекта,  циљне групе, теме, жанр, број медијских садржаја,  где ће бити објављен)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– </w:t>
            </w:r>
            <w:r w:rsidRPr="00F8437F">
              <w:rPr>
                <w:rFonts w:ascii="Times New Roman" w:hAnsi="Times New Roman" w:cs="Times New Roman"/>
                <w:sz w:val="20"/>
                <w:szCs w:val="20"/>
                <w:u w:val="single"/>
                <w:lang w:val="ru-RU"/>
              </w:rPr>
              <w:t>до пет редова</w:t>
            </w:r>
          </w:p>
          <w:p w:rsidR="00C8536D" w:rsidRPr="00527142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8" w:type="pct"/>
            <w:gridSpan w:val="6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568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286" w:type="pct"/>
            <w:vAlign w:val="center"/>
          </w:tcPr>
          <w:p w:rsidR="00C8536D" w:rsidRPr="00527142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ТЕРИТОРИЈА РЕАЛИЗАЦИЈЕ ПРОЈЕКТА:</w:t>
            </w:r>
          </w:p>
        </w:tc>
        <w:tc>
          <w:tcPr>
            <w:tcW w:w="3478" w:type="pct"/>
            <w:gridSpan w:val="6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700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1286" w:type="pct"/>
            <w:vAlign w:val="center"/>
          </w:tcPr>
          <w:p w:rsidR="00C8536D" w:rsidRPr="00485EBC" w:rsidRDefault="00C8536D" w:rsidP="00485E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ПЕРИОД ТРАЈАЊА ПРОЈЕКТА</w:t>
            </w:r>
          </w:p>
        </w:tc>
        <w:tc>
          <w:tcPr>
            <w:tcW w:w="3478" w:type="pct"/>
            <w:gridSpan w:val="6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719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1286" w:type="pct"/>
            <w:vAlign w:val="center"/>
          </w:tcPr>
          <w:p w:rsidR="00C8536D" w:rsidRPr="00527142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УКУПНА ВРЕДНОСТ ПРОЈЕКТА</w:t>
            </w:r>
          </w:p>
          <w:p w:rsidR="00C8536D" w:rsidRPr="00527142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(у динарима)</w:t>
            </w:r>
          </w:p>
        </w:tc>
        <w:tc>
          <w:tcPr>
            <w:tcW w:w="3478" w:type="pct"/>
            <w:gridSpan w:val="6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C8536D" w:rsidRPr="00527142" w:rsidTr="006E4063">
        <w:trPr>
          <w:trHeight w:val="752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3.5</w:t>
            </w: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6" w:type="pct"/>
            <w:vAlign w:val="center"/>
          </w:tcPr>
          <w:p w:rsidR="00C8536D" w:rsidRPr="00527142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СРЕДСТВА ЗА КОЈА СЕ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АПЛИЦИРА КОД ОРГАНА (у динарима)</w:t>
            </w: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78" w:type="pct"/>
            <w:gridSpan w:val="6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567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 w:type="page"/>
            </w: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764" w:type="pct"/>
            <w:gridSpan w:val="7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ПРЕДЛОГ ПРОЈЕКТА </w:t>
            </w:r>
          </w:p>
        </w:tc>
      </w:tr>
      <w:tr w:rsidR="00C8536D" w:rsidRPr="00527142" w:rsidTr="006E4063">
        <w:trPr>
          <w:trHeight w:val="2201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286" w:type="pct"/>
            <w:vAlign w:val="center"/>
          </w:tcPr>
          <w:p w:rsidR="00C8536D" w:rsidRPr="00527142" w:rsidRDefault="00C8536D" w:rsidP="005431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ОПИС СТАЊА И ИДЕНТИФИКАЦИЈА ПРОБЛЕМА (сажетак-описати стање и идентификовати проблеме са којима се циљна група/е суочавају и потребе које произилазе из тих проблема и навести квалитативне/квантитативне показатеље садашњег стања користећи расположиве податке, искуства, истраживања и др.)</w:t>
            </w:r>
          </w:p>
        </w:tc>
        <w:tc>
          <w:tcPr>
            <w:tcW w:w="3478" w:type="pct"/>
            <w:gridSpan w:val="6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1688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1286" w:type="pct"/>
            <w:vAlign w:val="center"/>
          </w:tcPr>
          <w:p w:rsidR="00C8536D" w:rsidRPr="00527142" w:rsidRDefault="00C8536D" w:rsidP="005431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ОПИС ЗНАЧАЈА РЕАЛИЗАЦИЈЕ ПРОЈЕКТА  (сажетак-описати јасно и прецизно значај реализације пројекта за остваривање јавног интереса у складу са Законом о јавном информисању и медијима)</w:t>
            </w:r>
          </w:p>
        </w:tc>
        <w:tc>
          <w:tcPr>
            <w:tcW w:w="3478" w:type="pct"/>
            <w:gridSpan w:val="6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1706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1286" w:type="pct"/>
            <w:vAlign w:val="center"/>
          </w:tcPr>
          <w:p w:rsidR="00C8536D" w:rsidRPr="005E2E37" w:rsidRDefault="00C8536D" w:rsidP="005431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E2E3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ОПШТИ ЦИЉ ПРОЈЕКТА (дефинисати општи циљ који ће допринети остварењу промене у смислу дугорочне користи за циљну групу у области јавног информисања )</w:t>
            </w:r>
          </w:p>
        </w:tc>
        <w:tc>
          <w:tcPr>
            <w:tcW w:w="3478" w:type="pct"/>
            <w:gridSpan w:val="6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1727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1286" w:type="pct"/>
            <w:vAlign w:val="center"/>
          </w:tcPr>
          <w:p w:rsidR="00C8536D" w:rsidRPr="00527142" w:rsidRDefault="00C8536D" w:rsidP="005431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СПЕЦИФИЧНИ </w:t>
            </w:r>
            <w:r w:rsidRPr="0054313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ЦИЉЕВИ ПРОЈЕКТА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(навести прецизно специфичне, мерљиве и временски одређене циљеве пројекта, односно формулисати очекивану позитивну промену за циљну/е  групу/е до које ће довести реализација пројекта)</w:t>
            </w:r>
          </w:p>
        </w:tc>
        <w:tc>
          <w:tcPr>
            <w:tcW w:w="3478" w:type="pct"/>
            <w:gridSpan w:val="6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1727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4.5.</w:t>
            </w:r>
          </w:p>
        </w:tc>
        <w:tc>
          <w:tcPr>
            <w:tcW w:w="1286" w:type="pct"/>
            <w:vAlign w:val="center"/>
          </w:tcPr>
          <w:p w:rsidR="00C8536D" w:rsidRPr="00527142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НАВЕСТИ ПРИМАРНЕ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ЦИЉНЕ ГРУПЕ</w:t>
            </w:r>
          </w:p>
          <w:p w:rsidR="00C8536D" w:rsidRPr="00527142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(г</w:t>
            </w: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рупе, организације, лица која су под директним позитивним утицајем пројектних активности)</w:t>
            </w:r>
          </w:p>
        </w:tc>
        <w:tc>
          <w:tcPr>
            <w:tcW w:w="3478" w:type="pct"/>
            <w:gridSpan w:val="6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536D" w:rsidRPr="00527142" w:rsidTr="006E4063">
        <w:trPr>
          <w:trHeight w:val="1727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4.6.</w:t>
            </w:r>
          </w:p>
        </w:tc>
        <w:tc>
          <w:tcPr>
            <w:tcW w:w="1286" w:type="pct"/>
            <w:vAlign w:val="center"/>
          </w:tcPr>
          <w:p w:rsidR="00C8536D" w:rsidRPr="00527142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НАВЕСТИ СЕКУНДАРНЕ ЦИЉНЕ ГРУПЕ</w:t>
            </w:r>
          </w:p>
          <w:p w:rsidR="00C8536D" w:rsidRPr="0015239B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(г</w:t>
            </w: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рупе, организације, лица која ће на било који начин имати користи од пројектних активности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C8536D" w:rsidRPr="00543132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рајњи корисници  су они који ће имати дугорочне користи од пројеката на нив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оу читавог друштва или сектора)</w:t>
            </w:r>
          </w:p>
          <w:p w:rsidR="00C8536D" w:rsidRPr="00527142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  <w:tc>
          <w:tcPr>
            <w:tcW w:w="3478" w:type="pct"/>
            <w:gridSpan w:val="6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536D" w:rsidRPr="00C42E23" w:rsidTr="006E4063">
        <w:trPr>
          <w:trHeight w:val="1727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4.7.</w:t>
            </w:r>
          </w:p>
        </w:tc>
        <w:tc>
          <w:tcPr>
            <w:tcW w:w="1286" w:type="pct"/>
            <w:vAlign w:val="center"/>
          </w:tcPr>
          <w:p w:rsidR="00C8536D" w:rsidRPr="00527142" w:rsidRDefault="00C8536D" w:rsidP="00505F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ОПИС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АКТИВНОСТИ</w:t>
            </w:r>
          </w:p>
          <w:p w:rsidR="00C8536D" w:rsidRDefault="00C8536D" w:rsidP="00505F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(а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ктивности представљају средство /мере / радњу ради постизања жељених резултата и циљева пројекта)</w:t>
            </w:r>
          </w:p>
          <w:p w:rsidR="00C8536D" w:rsidRDefault="00C8536D" w:rsidP="00505F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C8536D" w:rsidRPr="00527142" w:rsidRDefault="00C8536D" w:rsidP="00505F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Описати и о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бразложит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како ће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се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спроводити активности, наве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сти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њихов садржај, методику и логику повезаности са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резултатима и циљевима пројекта.</w:t>
            </w:r>
          </w:p>
          <w:p w:rsidR="00C8536D" w:rsidRPr="00CC4CF2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78" w:type="pct"/>
            <w:gridSpan w:val="6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Pr="006F25CC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Pr="006F25CC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Pr="006F25CC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Pr="006F25CC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Pr="006F25CC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Pr="006F25CC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Pr="006F25CC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Pr="006F25CC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Pr="006F25CC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Pr="006F25CC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Pr="006F25CC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C8536D" w:rsidRPr="00527142" w:rsidTr="006E4063">
        <w:trPr>
          <w:trHeight w:val="1727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4.8. </w:t>
            </w:r>
          </w:p>
        </w:tc>
        <w:tc>
          <w:tcPr>
            <w:tcW w:w="4764" w:type="pct"/>
            <w:gridSpan w:val="7"/>
            <w:vAlign w:val="center"/>
          </w:tcPr>
          <w:p w:rsidR="00C8536D" w:rsidRPr="006F25CC" w:rsidRDefault="00C8536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Pr="006F25CC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Pr="0097150E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97150E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ПЛАН РЕАЛИЗАЦИЈЕ ПРОЈЕКТНИХ АКТИВНОСТИ</w:t>
            </w:r>
          </w:p>
          <w:p w:rsidR="00C8536D" w:rsidRPr="0097150E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4673"/>
              <w:gridCol w:w="1211"/>
              <w:gridCol w:w="1211"/>
              <w:gridCol w:w="1211"/>
              <w:gridCol w:w="905"/>
              <w:gridCol w:w="905"/>
              <w:gridCol w:w="905"/>
              <w:gridCol w:w="905"/>
              <w:gridCol w:w="905"/>
            </w:tblGrid>
            <w:tr w:rsidR="00C8536D" w:rsidRPr="00C42E23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</w:p>
                <w:p w:rsidR="00C8536D" w:rsidRPr="0097150E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97150E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ГРУПЕ АКТИВНОСТИ</w:t>
                  </w:r>
                </w:p>
                <w:p w:rsidR="00C8536D" w:rsidRPr="0097150E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97150E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(</w:t>
                  </w:r>
                  <w:r w:rsidRPr="0097150E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додати нове редове уколико је потребно</w:t>
                  </w:r>
                  <w:r w:rsidRPr="0097150E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)</w:t>
                  </w:r>
                </w:p>
              </w:tc>
              <w:tc>
                <w:tcPr>
                  <w:tcW w:w="8157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dotted" w:sz="4" w:space="0" w:color="auto"/>
                    <w:right w:val="single" w:sz="4" w:space="0" w:color="000000"/>
                  </w:tcBorders>
                </w:tcPr>
                <w:p w:rsidR="00C8536D" w:rsidRPr="0097150E" w:rsidRDefault="00C8536D" w:rsidP="00C04030">
                  <w:pPr>
                    <w:pStyle w:val="Pa54"/>
                    <w:framePr w:hSpace="180" w:wrap="around" w:hAnchor="margin" w:y="465"/>
                    <w:spacing w:before="100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sr-Cyrl-CS"/>
                    </w:rPr>
                  </w:pPr>
                  <w:r w:rsidRPr="0097150E">
                    <w:rPr>
                      <w:rFonts w:ascii="Times New Roman" w:hAnsi="Times New Roman"/>
                      <w:sz w:val="22"/>
                      <w:szCs w:val="22"/>
                      <w:lang w:val="sr-Cyrl-CS"/>
                    </w:rPr>
                    <w:t>Месеци</w:t>
                  </w:r>
                </w:p>
                <w:p w:rsidR="00C8536D" w:rsidRPr="00593989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(у</w:t>
                  </w:r>
                  <w:r w:rsidRPr="0097150E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 xml:space="preserve"> колоне</w:t>
                  </w:r>
                  <w:r w:rsidRPr="00593989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 xml:space="preserve"> </w:t>
                  </w:r>
                  <w:r w:rsidRPr="0097150E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за</w:t>
                  </w:r>
                  <w:r w:rsidRPr="00593989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 xml:space="preserve"> </w:t>
                  </w:r>
                  <w:r w:rsidRPr="0097150E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одго</w:t>
                  </w:r>
                  <w:r w:rsidRPr="00593989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варајуће месеце у којима предвиђате реализац</w:t>
                  </w:r>
                  <w:r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ију пројектних активности требају  писати „Х“</w:t>
                  </w:r>
                  <w:r w:rsidRPr="00593989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)</w:t>
                  </w: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93989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CC4CF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E4678B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1.(н</w:t>
                  </w: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азив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групе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активности)</w:t>
                  </w:r>
                </w:p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ind w:left="7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tabs>
                      <w:tab w:val="left" w:pos="877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1.1.  (назив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појединачне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активности)</w:t>
                  </w:r>
                </w:p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ind w:left="36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1.2.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1.3.</w:t>
                  </w:r>
                </w:p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2. </w:t>
                  </w:r>
                </w:p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2.2.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2.3.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2.4.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3.1.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3.2.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3.3.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3.4.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4. 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4.1.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4.2.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4.3.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4.4.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5.1.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CC4CF2">
              <w:tc>
                <w:tcPr>
                  <w:tcW w:w="46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5.2.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536D" w:rsidRPr="00527142" w:rsidTr="006E4063">
        <w:trPr>
          <w:trHeight w:val="1727"/>
        </w:trPr>
        <w:tc>
          <w:tcPr>
            <w:tcW w:w="236" w:type="pct"/>
            <w:gridSpan w:val="2"/>
            <w:vAlign w:val="center"/>
          </w:tcPr>
          <w:p w:rsidR="00C8536D" w:rsidRPr="0097150E" w:rsidRDefault="00C8536D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286" w:type="pct"/>
            <w:vAlign w:val="center"/>
          </w:tcPr>
          <w:p w:rsidR="00C8536D" w:rsidRPr="00527142" w:rsidRDefault="00C8536D" w:rsidP="00CD2C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РЕЗУЛТАТИ </w:t>
            </w:r>
          </w:p>
          <w:p w:rsidR="00C8536D" w:rsidRPr="00527142" w:rsidRDefault="00C8536D" w:rsidP="00CD2C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(п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рикажите резултате пројекта којима се остварују његови циљеви, као и то на основу којих ћете показатеља (индикат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ора) успеха те резултате мерити; з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a сваки резултат потребно је навести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индикатор; у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колико је потребн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о, додајте нове редове у табелу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</w:t>
            </w:r>
          </w:p>
          <w:p w:rsidR="00C8536D" w:rsidRPr="00527142" w:rsidRDefault="00C8536D" w:rsidP="00CD2C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C8536D" w:rsidRPr="00527142" w:rsidRDefault="00C8536D" w:rsidP="00CD2C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Резултате дефинисати као излазне конкретне исходе напред наведених активности пројекта које воде постизању специфичних циљева и општег циља пројекта</w:t>
            </w:r>
          </w:p>
        </w:tc>
        <w:tc>
          <w:tcPr>
            <w:tcW w:w="3478" w:type="pct"/>
            <w:gridSpan w:val="6"/>
            <w:vAlign w:val="center"/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4883"/>
              <w:gridCol w:w="4893"/>
            </w:tblGrid>
            <w:tr w:rsidR="00C8536D" w:rsidRPr="00527142" w:rsidTr="000C76FD">
              <w:tc>
                <w:tcPr>
                  <w:tcW w:w="50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РЕЗУЛТАТИ</w:t>
                  </w:r>
                </w:p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jc w:val="center"/>
                    <w:rPr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ИНДИКАТОРИ РЕЗУЛТАТА (квалитативни и квантитативни показатељи / критеријуми којима меримо напредак пројекта и остварење циљева и резултата пројекта)</w:t>
                  </w:r>
                </w:p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0C76FD">
              <w:tc>
                <w:tcPr>
                  <w:tcW w:w="50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50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0C76FD">
              <w:tc>
                <w:tcPr>
                  <w:tcW w:w="50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50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0C76FD">
              <w:tc>
                <w:tcPr>
                  <w:tcW w:w="50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50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0C76FD">
              <w:tc>
                <w:tcPr>
                  <w:tcW w:w="50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50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0C76FD">
              <w:tc>
                <w:tcPr>
                  <w:tcW w:w="50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8536D" w:rsidRPr="00527142" w:rsidTr="000C76FD">
              <w:tc>
                <w:tcPr>
                  <w:tcW w:w="50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C8536D" w:rsidRPr="00527142" w:rsidRDefault="00C8536D" w:rsidP="00C04030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536D" w:rsidRPr="00527142" w:rsidTr="006E4063">
        <w:trPr>
          <w:trHeight w:val="1328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9715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0.</w:t>
            </w:r>
          </w:p>
        </w:tc>
        <w:tc>
          <w:tcPr>
            <w:tcW w:w="1286" w:type="pct"/>
            <w:vAlign w:val="center"/>
          </w:tcPr>
          <w:p w:rsidR="00C8536D" w:rsidRPr="00527142" w:rsidRDefault="00C8536D" w:rsidP="00CD2C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ОДРЖИВОСТ РЕЗУЛТАТА ПРОЈЕКТА (навести да ли су резултати пројекта одрживи након завршетка финасирања од стране органа који расписује конкурс) </w:t>
            </w:r>
          </w:p>
        </w:tc>
        <w:tc>
          <w:tcPr>
            <w:tcW w:w="3478" w:type="pct"/>
            <w:gridSpan w:val="6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1004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9715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286" w:type="pct"/>
            <w:vAlign w:val="center"/>
          </w:tcPr>
          <w:p w:rsidR="00C8536D" w:rsidRPr="00527142" w:rsidRDefault="00C8536D" w:rsidP="00CD2C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ИНТЕРНИ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МОНИТОРИНГ И ЕВАЛУАЦИЈА ПРОЈЕКТА (опи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сати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 на који начин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се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врши праћење и евалуациј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а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пројекта)</w:t>
            </w:r>
          </w:p>
        </w:tc>
        <w:tc>
          <w:tcPr>
            <w:tcW w:w="3478" w:type="pct"/>
            <w:gridSpan w:val="6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896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9715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286" w:type="pct"/>
            <w:vAlign w:val="center"/>
          </w:tcPr>
          <w:p w:rsidR="00C8536D" w:rsidRPr="00527142" w:rsidRDefault="00C8536D" w:rsidP="00CD2C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КРАТКА БИОГРАФИЈА КЉУЧНИХ УЧЕСНИКА ПРОЈЕКТА (највише 3 кључна учесника пројекта, навести њихове улоге у пројекту)</w:t>
            </w:r>
          </w:p>
        </w:tc>
        <w:tc>
          <w:tcPr>
            <w:tcW w:w="3478" w:type="pct"/>
            <w:gridSpan w:val="6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980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764" w:type="pct"/>
            <w:gridSpan w:val="7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980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4764" w:type="pct"/>
            <w:gridSpan w:val="7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1070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Ц</w:t>
            </w:r>
          </w:p>
        </w:tc>
        <w:tc>
          <w:tcPr>
            <w:tcW w:w="4764" w:type="pct"/>
            <w:gridSpan w:val="7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2477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9715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47" w:type="pct"/>
            <w:gridSpan w:val="2"/>
            <w:vAlign w:val="center"/>
          </w:tcPr>
          <w:p w:rsidR="00C8536D" w:rsidRPr="00527142" w:rsidRDefault="00C8536D" w:rsidP="00D46F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ИСКУСТВО ПОДНОСИОЦА ПРИЈАВЕ У РЕАЛИЗАЦИЈИ СЛИЧНИХ ПРОЈЕКАТА            </w:t>
            </w:r>
          </w:p>
        </w:tc>
        <w:tc>
          <w:tcPr>
            <w:tcW w:w="3317" w:type="pct"/>
            <w:gridSpan w:val="5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2873"/>
        </w:trPr>
        <w:tc>
          <w:tcPr>
            <w:tcW w:w="236" w:type="pct"/>
            <w:gridSpan w:val="2"/>
            <w:vAlign w:val="center"/>
          </w:tcPr>
          <w:p w:rsidR="00C8536D" w:rsidRPr="00527142" w:rsidRDefault="00C8536D" w:rsidP="009715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447" w:type="pct"/>
            <w:gridSpan w:val="2"/>
            <w:vAlign w:val="center"/>
          </w:tcPr>
          <w:p w:rsidR="00C8536D" w:rsidRPr="00527142" w:rsidRDefault="00C8536D" w:rsidP="004A7DE3">
            <w:pPr>
              <w:spacing w:after="0" w:line="240" w:lineRule="auto"/>
              <w:jc w:val="both"/>
              <w:rPr>
                <w:rFonts w:cs="+mn-cs"/>
                <w:kern w:val="24"/>
                <w:sz w:val="48"/>
                <w:szCs w:val="48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АНАЛИЗА РИЗИКА (потешкоће које се могу јавити у току реализације пројекта</w:t>
            </w:r>
          </w:p>
          <w:p w:rsidR="00C8536D" w:rsidRPr="00527142" w:rsidRDefault="00C8536D" w:rsidP="004A7D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 планови за смањење негативних последица њиховог утицаја)</w:t>
            </w:r>
          </w:p>
        </w:tc>
        <w:tc>
          <w:tcPr>
            <w:tcW w:w="3317" w:type="pct"/>
            <w:gridSpan w:val="5"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536D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8536D" w:rsidRPr="00527142" w:rsidTr="006E4063">
        <w:trPr>
          <w:trHeight w:val="567"/>
        </w:trPr>
        <w:tc>
          <w:tcPr>
            <w:tcW w:w="231" w:type="pct"/>
            <w:noWrap/>
            <w:vAlign w:val="center"/>
          </w:tcPr>
          <w:p w:rsidR="00C8536D" w:rsidRPr="00527142" w:rsidRDefault="00C8536D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769" w:type="pct"/>
            <w:gridSpan w:val="8"/>
            <w:noWrap/>
            <w:vAlign w:val="center"/>
          </w:tcPr>
          <w:p w:rsidR="00C8536D" w:rsidRPr="00527142" w:rsidRDefault="00C8536D" w:rsidP="005939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ЛИЧНА КАРТА ПОДНОСИОЦА ПРОЈЕКТА</w:t>
            </w: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8536D" w:rsidRPr="00593989" w:rsidTr="006E4063">
        <w:trPr>
          <w:trHeight w:val="907"/>
        </w:trPr>
        <w:tc>
          <w:tcPr>
            <w:tcW w:w="1683" w:type="pct"/>
            <w:gridSpan w:val="4"/>
            <w:vAlign w:val="center"/>
          </w:tcPr>
          <w:p w:rsidR="00C8536D" w:rsidRPr="006E4063" w:rsidRDefault="00C8536D" w:rsidP="006E4063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6E40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Број запослених (укупан број стално зап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ослених и хонорарних сарадника)</w:t>
            </w:r>
          </w:p>
          <w:p w:rsidR="00C8536D" w:rsidRPr="006E4063" w:rsidRDefault="00C8536D" w:rsidP="006E4063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6E40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Навести техничке кап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ацитете за реализацију пројекта</w:t>
            </w:r>
          </w:p>
          <w:p w:rsidR="00C8536D" w:rsidRPr="006E4063" w:rsidRDefault="00C8536D" w:rsidP="006E4063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6E40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Периодика, тираж, врста папир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 и формат (за штампане медије)</w:t>
            </w:r>
          </w:p>
          <w:p w:rsidR="00C8536D" w:rsidRPr="006E4063" w:rsidRDefault="00C8536D" w:rsidP="006E4063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Начин емитовања (земаљ</w:t>
            </w:r>
            <w:r w:rsidRPr="006E40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ско/кабловско/сателитско/електронска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издања) - за електронске медије</w:t>
            </w:r>
          </w:p>
          <w:p w:rsidR="00C8536D" w:rsidRPr="006E4063" w:rsidRDefault="00C8536D" w:rsidP="006E4063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6E40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Број посета веб стране поднос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иоца пројекта на месечном нивоу</w:t>
            </w:r>
          </w:p>
          <w:p w:rsidR="00C8536D" w:rsidRPr="006E4063" w:rsidRDefault="00C8536D" w:rsidP="006E4063">
            <w:pPr>
              <w:pStyle w:val="ListParagraph"/>
              <w:numPr>
                <w:ilvl w:val="1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6E40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Домаћа и међународна признања и награде за произведене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медијске садржаје и њене ауторе</w:t>
            </w:r>
          </w:p>
          <w:p w:rsidR="00C8536D" w:rsidRPr="00527142" w:rsidRDefault="00C8536D" w:rsidP="005939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317" w:type="pct"/>
            <w:gridSpan w:val="5"/>
            <w:vAlign w:val="center"/>
          </w:tcPr>
          <w:p w:rsidR="00C8536D" w:rsidRDefault="00C8536D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5.1.</w:t>
            </w:r>
          </w:p>
          <w:p w:rsidR="00C8536D" w:rsidRDefault="00C8536D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C8536D" w:rsidRDefault="00C8536D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5.2.</w:t>
            </w:r>
          </w:p>
          <w:p w:rsidR="00C8536D" w:rsidRDefault="00C8536D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C8536D" w:rsidRDefault="00C8536D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5.3.</w:t>
            </w:r>
          </w:p>
          <w:p w:rsidR="00C8536D" w:rsidRDefault="00C8536D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C8536D" w:rsidRDefault="00C8536D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5.4.</w:t>
            </w:r>
          </w:p>
          <w:p w:rsidR="00C8536D" w:rsidRDefault="00C8536D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C8536D" w:rsidRDefault="00C8536D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5.5.</w:t>
            </w:r>
          </w:p>
          <w:p w:rsidR="00C8536D" w:rsidRDefault="00C8536D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C8536D" w:rsidRDefault="00C8536D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5.6.</w:t>
            </w:r>
          </w:p>
          <w:p w:rsidR="00C8536D" w:rsidRPr="006E4063" w:rsidRDefault="00C8536D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tbl>
      <w:tblPr>
        <w:tblW w:w="5000" w:type="pct"/>
        <w:tblInd w:w="-106" w:type="dxa"/>
        <w:tblLayout w:type="fixed"/>
        <w:tblLook w:val="00A0"/>
      </w:tblPr>
      <w:tblGrid>
        <w:gridCol w:w="371"/>
        <w:gridCol w:w="3224"/>
        <w:gridCol w:w="6964"/>
        <w:gridCol w:w="3509"/>
      </w:tblGrid>
      <w:tr w:rsidR="00C8536D" w:rsidRPr="003846C1">
        <w:trPr>
          <w:trHeight w:val="154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8536D" w:rsidRPr="00427B74" w:rsidRDefault="00C8536D" w:rsidP="00556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427B74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И З Ј А В А</w:t>
            </w:r>
          </w:p>
        </w:tc>
      </w:tr>
      <w:tr w:rsidR="00C8536D" w:rsidRPr="00C42E23">
        <w:trPr>
          <w:trHeight w:val="930"/>
        </w:trPr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:rsidR="00C8536D" w:rsidRPr="001E4DA0" w:rsidRDefault="00C8536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C8536D" w:rsidRPr="001E4DA0" w:rsidRDefault="00C8536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C8536D" w:rsidRDefault="00C8536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</w:p>
          <w:p w:rsidR="00C8536D" w:rsidRDefault="00C8536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</w:p>
          <w:p w:rsidR="00C8536D" w:rsidRPr="00D902A4" w:rsidRDefault="00C8536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</w:p>
          <w:p w:rsidR="00C8536D" w:rsidRPr="001E4DA0" w:rsidRDefault="00C8536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C8536D" w:rsidRDefault="00C8536D" w:rsidP="00AC6C80">
            <w:pPr>
              <w:spacing w:after="0" w:line="240" w:lineRule="auto"/>
              <w:ind w:firstLine="14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  <w:r w:rsidRPr="001E4DA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Као одговорно лице подносиоца пријаве, под кривичном и материјалном одговорношћу,</w:t>
            </w:r>
          </w:p>
          <w:p w:rsidR="00C8536D" w:rsidRDefault="00C8536D" w:rsidP="00AC6C80">
            <w:pPr>
              <w:spacing w:after="0" w:line="240" w:lineRule="auto"/>
              <w:ind w:firstLine="14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</w:p>
          <w:p w:rsidR="00C8536D" w:rsidRPr="00D902A4" w:rsidRDefault="00C8536D" w:rsidP="00AC6C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r w:rsidRPr="001E4DA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зјављујем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1E4DA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да су сви подаци, који су наведени 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  <w:t xml:space="preserve"> обрасцу</w:t>
            </w:r>
            <w:r w:rsidRPr="001E4DA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, истинити и тачни.</w:t>
            </w:r>
          </w:p>
          <w:p w:rsidR="00C8536D" w:rsidRPr="001E4DA0" w:rsidRDefault="00C8536D" w:rsidP="00AC6C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C8536D" w:rsidRPr="001E4DA0" w:rsidRDefault="00C8536D" w:rsidP="00D902A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C8536D" w:rsidRPr="00C42E23">
        <w:trPr>
          <w:trHeight w:val="892"/>
        </w:trPr>
        <w:tc>
          <w:tcPr>
            <w:tcW w:w="5000" w:type="pct"/>
            <w:gridSpan w:val="4"/>
            <w:noWrap/>
            <w:vAlign w:val="center"/>
          </w:tcPr>
          <w:p w:rsidR="00C8536D" w:rsidRPr="001E4DA0" w:rsidRDefault="00C8536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C8536D" w:rsidRPr="00C42E23">
        <w:trPr>
          <w:trHeight w:val="1545"/>
        </w:trPr>
        <w:tc>
          <w:tcPr>
            <w:tcW w:w="5000" w:type="pct"/>
            <w:gridSpan w:val="4"/>
          </w:tcPr>
          <w:p w:rsidR="00C8536D" w:rsidRPr="00427B74" w:rsidRDefault="00C8536D" w:rsidP="0041633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</w:p>
        </w:tc>
      </w:tr>
      <w:tr w:rsidR="00C8536D" w:rsidRPr="00AC6C80">
        <w:trPr>
          <w:gridBefore w:val="1"/>
          <w:wBefore w:w="132" w:type="pct"/>
          <w:trHeight w:val="1305"/>
        </w:trPr>
        <w:tc>
          <w:tcPr>
            <w:tcW w:w="1146" w:type="pct"/>
            <w:tcBorders>
              <w:bottom w:val="single" w:sz="4" w:space="0" w:color="auto"/>
            </w:tcBorders>
            <w:vAlign w:val="center"/>
          </w:tcPr>
          <w:p w:rsidR="00C8536D" w:rsidRPr="00427B74" w:rsidRDefault="00C8536D" w:rsidP="00C906E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27B7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Датум:          </w:t>
            </w:r>
          </w:p>
        </w:tc>
        <w:tc>
          <w:tcPr>
            <w:tcW w:w="2475" w:type="pct"/>
            <w:vAlign w:val="center"/>
          </w:tcPr>
          <w:p w:rsidR="00C8536D" w:rsidRPr="00427B74" w:rsidRDefault="00C8536D" w:rsidP="00C906E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27B7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М.П.</w:t>
            </w:r>
          </w:p>
        </w:tc>
        <w:tc>
          <w:tcPr>
            <w:tcW w:w="1247" w:type="pct"/>
            <w:tcBorders>
              <w:bottom w:val="single" w:sz="4" w:space="0" w:color="auto"/>
            </w:tcBorders>
            <w:vAlign w:val="center"/>
          </w:tcPr>
          <w:p w:rsidR="00C8536D" w:rsidRDefault="00C8536D" w:rsidP="00C906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Одговорно</w:t>
            </w:r>
            <w:r w:rsidRPr="001E4DA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лице:</w:t>
            </w:r>
          </w:p>
          <w:p w:rsidR="00C8536D" w:rsidRPr="0098606F" w:rsidRDefault="00C8536D" w:rsidP="00C906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  <w:r w:rsidRPr="0098606F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(Име и презиме и потпис)</w:t>
            </w:r>
          </w:p>
        </w:tc>
      </w:tr>
    </w:tbl>
    <w:p w:rsidR="00C8536D" w:rsidRDefault="00C8536D">
      <w:pPr>
        <w:rPr>
          <w:rFonts w:ascii="Times New Roman" w:hAnsi="Times New Roman" w:cs="Times New Roman"/>
          <w:lang w:val="ru-RU"/>
        </w:rPr>
      </w:pPr>
    </w:p>
    <w:p w:rsidR="00C8536D" w:rsidRDefault="00C8536D">
      <w:pPr>
        <w:rPr>
          <w:rFonts w:ascii="Times New Roman" w:hAnsi="Times New Roman" w:cs="Times New Roman"/>
          <w:lang w:val="ru-RU"/>
        </w:rPr>
      </w:pPr>
    </w:p>
    <w:p w:rsidR="00C8536D" w:rsidRDefault="00C8536D">
      <w:pPr>
        <w:rPr>
          <w:rFonts w:ascii="Times New Roman" w:hAnsi="Times New Roman" w:cs="Times New Roman"/>
          <w:lang w:val="ru-RU"/>
        </w:rPr>
      </w:pPr>
    </w:p>
    <w:p w:rsidR="00C8536D" w:rsidRDefault="00C8536D">
      <w:pPr>
        <w:rPr>
          <w:rFonts w:ascii="Times New Roman" w:hAnsi="Times New Roman" w:cs="Times New Roman"/>
          <w:lang w:val="ru-RU"/>
        </w:rPr>
      </w:pPr>
    </w:p>
    <w:p w:rsidR="00C8536D" w:rsidRPr="000911FF" w:rsidRDefault="00C8536D" w:rsidP="00665447">
      <w:pPr>
        <w:pStyle w:val="IHEADING1"/>
        <w:spacing w:before="120" w:after="0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665447">
        <w:rPr>
          <w:rFonts w:ascii="Times New Roman" w:hAnsi="Times New Roman"/>
          <w:color w:val="000000"/>
          <w:sz w:val="28"/>
          <w:szCs w:val="28"/>
          <w:lang w:val="ru-RU"/>
        </w:rPr>
        <w:t>ТАБЕЛА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665447">
        <w:rPr>
          <w:rFonts w:ascii="Times New Roman" w:hAnsi="Times New Roman"/>
          <w:color w:val="000000"/>
          <w:sz w:val="28"/>
          <w:szCs w:val="28"/>
          <w:lang w:val="ru-RU"/>
        </w:rPr>
        <w:t>ЗА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665447">
        <w:rPr>
          <w:rFonts w:ascii="Times New Roman" w:hAnsi="Times New Roman"/>
          <w:color w:val="000000"/>
          <w:sz w:val="28"/>
          <w:szCs w:val="28"/>
          <w:lang w:val="ru-RU"/>
        </w:rPr>
        <w:t>ПРОЦЕНУ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665447">
        <w:rPr>
          <w:rFonts w:ascii="Times New Roman" w:hAnsi="Times New Roman"/>
          <w:color w:val="000000"/>
          <w:sz w:val="28"/>
          <w:szCs w:val="28"/>
          <w:lang w:val="ru-RU"/>
        </w:rPr>
        <w:t>ИСПУЊЕНОСТИ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665447">
        <w:rPr>
          <w:rFonts w:ascii="Times New Roman" w:hAnsi="Times New Roman"/>
          <w:color w:val="000000"/>
          <w:sz w:val="28"/>
          <w:szCs w:val="28"/>
          <w:lang w:val="ru-RU"/>
        </w:rPr>
        <w:t>ФОРМАЛНИХ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665447">
        <w:rPr>
          <w:rFonts w:ascii="Times New Roman" w:hAnsi="Times New Roman"/>
          <w:color w:val="000000"/>
          <w:sz w:val="28"/>
          <w:szCs w:val="28"/>
          <w:lang w:val="ru-RU"/>
        </w:rPr>
        <w:t>УСЛОВА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665447">
        <w:rPr>
          <w:rFonts w:ascii="Times New Roman" w:hAnsi="Times New Roman"/>
          <w:color w:val="000000"/>
          <w:sz w:val="28"/>
          <w:szCs w:val="28"/>
          <w:lang w:val="ru-RU"/>
        </w:rPr>
        <w:t>КОНКУРСА</w:t>
      </w:r>
    </w:p>
    <w:p w:rsidR="00C8536D" w:rsidRPr="000911FF" w:rsidRDefault="00C8536D" w:rsidP="00665447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911FF">
        <w:rPr>
          <w:rFonts w:ascii="Times New Roman" w:hAnsi="Times New Roman" w:cs="Times New Roman"/>
          <w:i/>
          <w:sz w:val="28"/>
          <w:szCs w:val="28"/>
          <w:lang w:val="ru-RU"/>
        </w:rPr>
        <w:t>(одштампати и одвојити од пријаве)</w:t>
      </w:r>
    </w:p>
    <w:p w:rsidR="00C8536D" w:rsidRPr="00665447" w:rsidRDefault="00C8536D" w:rsidP="00665447">
      <w:pPr>
        <w:pStyle w:val="IHEADING1"/>
        <w:spacing w:before="120" w:after="0"/>
        <w:rPr>
          <w:rFonts w:ascii="Times New Roman" w:hAnsi="Times New Roman"/>
        </w:rPr>
      </w:pPr>
      <w:r w:rsidRPr="00665447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ПОПУЊАВА МИНИСТАРСТВО</w:t>
      </w:r>
      <w:r w:rsidRPr="00665447">
        <w:rPr>
          <w:rFonts w:ascii="Times New Roman" w:hAnsi="Times New Roman"/>
        </w:rPr>
        <w:t>)</w:t>
      </w: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52"/>
        <w:gridCol w:w="657"/>
        <w:gridCol w:w="14"/>
        <w:gridCol w:w="38"/>
        <w:gridCol w:w="712"/>
        <w:gridCol w:w="5102"/>
      </w:tblGrid>
      <w:tr w:rsidR="00C8536D" w:rsidRPr="003E3F36" w:rsidTr="00665447">
        <w:trPr>
          <w:trHeight w:val="458"/>
        </w:trPr>
        <w:tc>
          <w:tcPr>
            <w:tcW w:w="7052" w:type="dxa"/>
            <w:shd w:val="clear" w:color="auto" w:fill="DBE5F1"/>
          </w:tcPr>
          <w:p w:rsidR="00C8536D" w:rsidRPr="00665447" w:rsidRDefault="00C8536D" w:rsidP="006C793F">
            <w:pPr>
              <w:pStyle w:val="Pa61"/>
              <w:spacing w:before="100" w:after="100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 xml:space="preserve">Референтни број </w:t>
            </w:r>
          </w:p>
        </w:tc>
        <w:tc>
          <w:tcPr>
            <w:tcW w:w="6523" w:type="dxa"/>
            <w:gridSpan w:val="5"/>
            <w:shd w:val="clear" w:color="auto" w:fill="DBE5F1"/>
            <w:vAlign w:val="center"/>
          </w:tcPr>
          <w:p w:rsidR="00C8536D" w:rsidRPr="00665447" w:rsidRDefault="00C8536D" w:rsidP="006C793F">
            <w:pPr>
              <w:pStyle w:val="Pa71"/>
              <w:spacing w:before="100" w:after="10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8536D" w:rsidRPr="003E3F36" w:rsidTr="00665447">
        <w:trPr>
          <w:trHeight w:val="476"/>
        </w:trPr>
        <w:tc>
          <w:tcPr>
            <w:tcW w:w="7052" w:type="dxa"/>
            <w:shd w:val="clear" w:color="auto" w:fill="DBE5F1"/>
          </w:tcPr>
          <w:p w:rsidR="00C8536D" w:rsidRPr="00665447" w:rsidRDefault="00C8536D" w:rsidP="006C793F">
            <w:pPr>
              <w:pStyle w:val="Pa61"/>
              <w:spacing w:before="100" w:after="100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 xml:space="preserve">Назив пројекта </w:t>
            </w:r>
          </w:p>
        </w:tc>
        <w:tc>
          <w:tcPr>
            <w:tcW w:w="6523" w:type="dxa"/>
            <w:gridSpan w:val="5"/>
            <w:shd w:val="clear" w:color="auto" w:fill="DBE5F1"/>
            <w:vAlign w:val="center"/>
          </w:tcPr>
          <w:p w:rsidR="00C8536D" w:rsidRPr="00665447" w:rsidRDefault="00C8536D" w:rsidP="006C793F">
            <w:pPr>
              <w:pStyle w:val="Pa71"/>
              <w:spacing w:before="100" w:after="10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8536D" w:rsidRPr="003E3F36" w:rsidTr="00665447">
        <w:trPr>
          <w:trHeight w:val="284"/>
        </w:trPr>
        <w:tc>
          <w:tcPr>
            <w:tcW w:w="7052" w:type="dxa"/>
            <w:shd w:val="clear" w:color="auto" w:fill="DBE5F1"/>
          </w:tcPr>
          <w:p w:rsidR="00C8536D" w:rsidRPr="00665447" w:rsidRDefault="00C8536D" w:rsidP="006C793F">
            <w:pPr>
              <w:pStyle w:val="Pa61"/>
              <w:spacing w:before="100" w:after="100"/>
              <w:rPr>
                <w:rFonts w:ascii="Times New Roman" w:hAnsi="Times New Roman"/>
                <w:lang w:eastAsia="en-GB"/>
              </w:rPr>
            </w:pPr>
            <w:r>
              <w:rPr>
                <w:rFonts w:ascii="Times New Roman" w:hAnsi="Times New Roman"/>
                <w:lang w:eastAsia="en-GB"/>
              </w:rPr>
              <w:t>Подносилац</w:t>
            </w:r>
            <w:r w:rsidRPr="00665447">
              <w:rPr>
                <w:rFonts w:ascii="Times New Roman" w:hAnsi="Times New Roman"/>
                <w:lang w:eastAsia="en-GB"/>
              </w:rPr>
              <w:t xml:space="preserve"> пројекта </w:t>
            </w:r>
          </w:p>
        </w:tc>
        <w:tc>
          <w:tcPr>
            <w:tcW w:w="6523" w:type="dxa"/>
            <w:gridSpan w:val="5"/>
            <w:shd w:val="clear" w:color="auto" w:fill="DBE5F1"/>
            <w:vAlign w:val="center"/>
          </w:tcPr>
          <w:p w:rsidR="00C8536D" w:rsidRPr="00665447" w:rsidRDefault="00C8536D" w:rsidP="006C793F">
            <w:pPr>
              <w:pStyle w:val="Pa71"/>
              <w:spacing w:before="100" w:after="10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C8536D" w:rsidRPr="00304621" w:rsidTr="00665447">
        <w:trPr>
          <w:trHeight w:val="284"/>
        </w:trPr>
        <w:tc>
          <w:tcPr>
            <w:tcW w:w="7052" w:type="dxa"/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65447">
              <w:rPr>
                <w:rFonts w:ascii="Times New Roman" w:hAnsi="Times New Roman" w:cs="Times New Roman"/>
                <w:sz w:val="24"/>
                <w:szCs w:val="24"/>
              </w:rPr>
              <w:t>Испуњеност формалних услова</w:t>
            </w:r>
          </w:p>
        </w:tc>
        <w:tc>
          <w:tcPr>
            <w:tcW w:w="6523" w:type="dxa"/>
            <w:gridSpan w:val="5"/>
            <w:shd w:val="clear" w:color="auto" w:fill="DBE5F1"/>
            <w:vAlign w:val="center"/>
          </w:tcPr>
          <w:p w:rsidR="00C8536D" w:rsidRPr="00665447" w:rsidRDefault="00C8536D" w:rsidP="006C793F">
            <w:pPr>
              <w:pStyle w:val="Pa71"/>
              <w:spacing w:before="100" w:after="10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65447">
              <w:rPr>
                <w:rFonts w:ascii="Times New Roman" w:hAnsi="Times New Roman"/>
                <w:lang w:eastAsia="en-GB"/>
              </w:rPr>
              <w:t>ДА / НЕ / захтева додатне документе</w:t>
            </w:r>
          </w:p>
        </w:tc>
      </w:tr>
      <w:tr w:rsidR="00C8536D" w:rsidRPr="00304621" w:rsidTr="00665447">
        <w:trPr>
          <w:trHeight w:val="284"/>
        </w:trPr>
        <w:tc>
          <w:tcPr>
            <w:tcW w:w="7052" w:type="dxa"/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shd w:val="clear" w:color="auto" w:fill="DBE5F1"/>
            <w:vAlign w:val="center"/>
          </w:tcPr>
          <w:p w:rsidR="00C8536D" w:rsidRPr="00665447" w:rsidRDefault="00C8536D" w:rsidP="006C793F">
            <w:pPr>
              <w:pStyle w:val="Pa71"/>
              <w:spacing w:before="100" w:after="100"/>
              <w:jc w:val="center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ДА</w:t>
            </w:r>
          </w:p>
        </w:tc>
        <w:tc>
          <w:tcPr>
            <w:tcW w:w="712" w:type="dxa"/>
            <w:shd w:val="clear" w:color="auto" w:fill="DBE5F1"/>
            <w:vAlign w:val="center"/>
          </w:tcPr>
          <w:p w:rsidR="00C8536D" w:rsidRPr="00665447" w:rsidRDefault="00C8536D" w:rsidP="006C793F">
            <w:pPr>
              <w:pStyle w:val="Pa71"/>
              <w:spacing w:before="100" w:after="100"/>
              <w:jc w:val="center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НЕ</w:t>
            </w:r>
          </w:p>
        </w:tc>
        <w:tc>
          <w:tcPr>
            <w:tcW w:w="5102" w:type="dxa"/>
            <w:shd w:val="clear" w:color="auto" w:fill="DBE5F1"/>
          </w:tcPr>
          <w:p w:rsidR="00C8536D" w:rsidRPr="00665447" w:rsidRDefault="00C8536D" w:rsidP="006C793F">
            <w:pPr>
              <w:pStyle w:val="Pa71"/>
              <w:spacing w:before="100" w:after="100"/>
              <w:jc w:val="center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Коментар</w:t>
            </w:r>
          </w:p>
        </w:tc>
      </w:tr>
      <w:tr w:rsidR="00C8536D" w:rsidRPr="00304621" w:rsidTr="00665447">
        <w:trPr>
          <w:trHeight w:val="20"/>
        </w:trPr>
        <w:tc>
          <w:tcPr>
            <w:tcW w:w="7052" w:type="dxa"/>
            <w:shd w:val="clear" w:color="auto" w:fill="DBE5F1"/>
          </w:tcPr>
          <w:p w:rsidR="00C8536D" w:rsidRPr="00665447" w:rsidRDefault="00C8536D" w:rsidP="006C793F">
            <w:pPr>
              <w:pStyle w:val="Pa61"/>
              <w:spacing w:before="100" w:after="100"/>
              <w:rPr>
                <w:rFonts w:ascii="Times New Roman" w:hAnsi="Times New Roman"/>
                <w:color w:val="000000"/>
              </w:rPr>
            </w:pPr>
            <w:r w:rsidRPr="00665447">
              <w:rPr>
                <w:rFonts w:ascii="Times New Roman" w:hAnsi="Times New Roman"/>
                <w:lang w:eastAsia="en-GB"/>
              </w:rPr>
              <w:t>1.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665447">
              <w:rPr>
                <w:rFonts w:ascii="Times New Roman" w:hAnsi="Times New Roman"/>
                <w:lang w:eastAsia="en-GB"/>
              </w:rPr>
              <w:t>Предлог пројекта пристигао у утврђеном року</w:t>
            </w:r>
          </w:p>
        </w:tc>
        <w:tc>
          <w:tcPr>
            <w:tcW w:w="709" w:type="dxa"/>
            <w:gridSpan w:val="3"/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36D" w:rsidRPr="00304621" w:rsidTr="00665447">
        <w:tc>
          <w:tcPr>
            <w:tcW w:w="7052" w:type="dxa"/>
            <w:shd w:val="clear" w:color="auto" w:fill="DBE5F1"/>
          </w:tcPr>
          <w:p w:rsidR="00C8536D" w:rsidRPr="00665447" w:rsidRDefault="00C8536D" w:rsidP="006C793F">
            <w:pPr>
              <w:pStyle w:val="Pa61"/>
              <w:spacing w:before="100" w:after="100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2.Испуњени критеријуми подносиоце пријаве за право учешћа</w:t>
            </w:r>
          </w:p>
        </w:tc>
        <w:tc>
          <w:tcPr>
            <w:tcW w:w="709" w:type="dxa"/>
            <w:gridSpan w:val="3"/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36D" w:rsidRPr="00304621" w:rsidTr="00665447">
        <w:tc>
          <w:tcPr>
            <w:tcW w:w="7052" w:type="dxa"/>
            <w:shd w:val="clear" w:color="auto" w:fill="DBE5F1"/>
          </w:tcPr>
          <w:p w:rsidR="00C8536D" w:rsidRPr="00665447" w:rsidRDefault="00C8536D" w:rsidP="006C793F">
            <w:pPr>
              <w:pStyle w:val="Pa61"/>
              <w:spacing w:before="100" w:after="100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 xml:space="preserve">2.1.Подносилац пријаве испуњава услове везане за тип организације која може да аплицира </w:t>
            </w:r>
          </w:p>
        </w:tc>
        <w:tc>
          <w:tcPr>
            <w:tcW w:w="709" w:type="dxa"/>
            <w:gridSpan w:val="3"/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36D" w:rsidRPr="00304621" w:rsidTr="00665447">
        <w:tc>
          <w:tcPr>
            <w:tcW w:w="7052" w:type="dxa"/>
            <w:shd w:val="clear" w:color="auto" w:fill="DBE5F1"/>
          </w:tcPr>
          <w:p w:rsidR="00C8536D" w:rsidRPr="00665447" w:rsidRDefault="00C8536D" w:rsidP="006C793F">
            <w:pPr>
              <w:pStyle w:val="Pa61"/>
              <w:spacing w:before="100" w:after="100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 xml:space="preserve">2.2.Подносилац пријаве испуњава остале услове наведене у конкурсу </w:t>
            </w:r>
          </w:p>
        </w:tc>
        <w:tc>
          <w:tcPr>
            <w:tcW w:w="709" w:type="dxa"/>
            <w:gridSpan w:val="3"/>
            <w:shd w:val="clear" w:color="auto" w:fill="DBE5F1"/>
          </w:tcPr>
          <w:p w:rsidR="00C8536D" w:rsidRPr="00665447" w:rsidRDefault="00C8536D" w:rsidP="006C7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DBE5F1"/>
          </w:tcPr>
          <w:p w:rsidR="00C8536D" w:rsidRPr="00665447" w:rsidRDefault="00C8536D" w:rsidP="006C7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DBE5F1"/>
          </w:tcPr>
          <w:p w:rsidR="00C8536D" w:rsidRPr="00665447" w:rsidRDefault="00C8536D" w:rsidP="006C7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36D" w:rsidRPr="00304621" w:rsidTr="00665447">
        <w:tc>
          <w:tcPr>
            <w:tcW w:w="8473" w:type="dxa"/>
            <w:gridSpan w:val="5"/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6544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3. Технички критеријуми за садржај пројекта</w:t>
            </w:r>
          </w:p>
        </w:tc>
        <w:tc>
          <w:tcPr>
            <w:tcW w:w="5102" w:type="dxa"/>
            <w:shd w:val="clear" w:color="auto" w:fill="DBE5F1"/>
            <w:vAlign w:val="center"/>
          </w:tcPr>
          <w:p w:rsidR="00C8536D" w:rsidRPr="00665447" w:rsidRDefault="00C8536D" w:rsidP="006C793F">
            <w:pPr>
              <w:pStyle w:val="Pa71"/>
              <w:spacing w:before="100" w:after="100"/>
              <w:jc w:val="center"/>
              <w:rPr>
                <w:rFonts w:ascii="Times New Roman" w:hAnsi="Times New Roman"/>
                <w:lang w:eastAsia="en-GB"/>
              </w:rPr>
            </w:pPr>
          </w:p>
        </w:tc>
      </w:tr>
      <w:tr w:rsidR="00C8536D" w:rsidRPr="00304621" w:rsidTr="00665447">
        <w:trPr>
          <w:trHeight w:val="20"/>
        </w:trPr>
        <w:tc>
          <w:tcPr>
            <w:tcW w:w="7052" w:type="dxa"/>
            <w:shd w:val="clear" w:color="auto" w:fill="DBE5F1"/>
          </w:tcPr>
          <w:p w:rsidR="00C8536D" w:rsidRPr="00665447" w:rsidRDefault="00C8536D" w:rsidP="003B66F1">
            <w:pPr>
              <w:pStyle w:val="Pa61"/>
              <w:spacing w:before="100" w:after="100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3.1.Уважено ограничење везано за трајање пројекта (пројекат ћ</w:t>
            </w:r>
            <w:r>
              <w:rPr>
                <w:rFonts w:ascii="Times New Roman" w:hAnsi="Times New Roman"/>
                <w:lang w:eastAsia="en-GB"/>
              </w:rPr>
              <w:t xml:space="preserve">е се реализовати најкасније до  </w:t>
            </w:r>
            <w:r w:rsidRPr="003B66F1">
              <w:rPr>
                <w:rFonts w:ascii="Times New Roman" w:hAnsi="Times New Roman"/>
                <w:sz w:val="16"/>
                <w:szCs w:val="16"/>
                <w:lang w:eastAsia="en-GB"/>
              </w:rPr>
              <w:t>датум</w:t>
            </w:r>
            <w:r w:rsidRPr="00665447">
              <w:rPr>
                <w:rFonts w:ascii="Times New Roman" w:hAnsi="Times New Roman"/>
                <w:lang w:eastAsia="en-GB"/>
              </w:rPr>
              <w:t xml:space="preserve">) </w:t>
            </w:r>
          </w:p>
        </w:tc>
        <w:tc>
          <w:tcPr>
            <w:tcW w:w="671" w:type="dxa"/>
            <w:gridSpan w:val="2"/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  <w:gridSpan w:val="2"/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36D" w:rsidRPr="006E2BE1" w:rsidTr="00665447">
        <w:trPr>
          <w:trHeight w:val="20"/>
        </w:trPr>
        <w:tc>
          <w:tcPr>
            <w:tcW w:w="7052" w:type="dxa"/>
            <w:shd w:val="clear" w:color="auto" w:fill="DBE5F1"/>
          </w:tcPr>
          <w:p w:rsidR="00C8536D" w:rsidRPr="00665447" w:rsidRDefault="00C8536D" w:rsidP="006C793F">
            <w:pPr>
              <w:pStyle w:val="Pa61"/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3.2. Уважено ограничење везано за тражени износ средстава</w:t>
            </w:r>
          </w:p>
          <w:p w:rsidR="00C8536D" w:rsidRPr="00665447" w:rsidRDefault="00C8536D" w:rsidP="00665447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447">
              <w:rPr>
                <w:rFonts w:ascii="Times New Roman" w:hAnsi="Times New Roman" w:cs="Times New Roman"/>
                <w:sz w:val="24"/>
                <w:szCs w:val="24"/>
              </w:rPr>
              <w:t>највише до 80% вредности пројекта</w:t>
            </w:r>
          </w:p>
          <w:p w:rsidR="00C8536D" w:rsidRPr="006E2BE1" w:rsidRDefault="00C8536D" w:rsidP="00665447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E2B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није мањи од_____ дин. и већи од_____ дин.</w:t>
            </w:r>
          </w:p>
        </w:tc>
        <w:tc>
          <w:tcPr>
            <w:tcW w:w="657" w:type="dxa"/>
            <w:shd w:val="clear" w:color="auto" w:fill="DBE5F1"/>
          </w:tcPr>
          <w:p w:rsidR="00C8536D" w:rsidRPr="006E2BE1" w:rsidRDefault="00C8536D" w:rsidP="006C793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64" w:type="dxa"/>
            <w:gridSpan w:val="3"/>
            <w:shd w:val="clear" w:color="auto" w:fill="DBE5F1"/>
          </w:tcPr>
          <w:p w:rsidR="00C8536D" w:rsidRPr="006E2BE1" w:rsidRDefault="00C8536D" w:rsidP="006C793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102" w:type="dxa"/>
            <w:shd w:val="clear" w:color="auto" w:fill="DBE5F1"/>
          </w:tcPr>
          <w:p w:rsidR="00C8536D" w:rsidRPr="006E2BE1" w:rsidRDefault="00C8536D" w:rsidP="006C793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8536D" w:rsidRPr="00304621" w:rsidTr="00665447">
        <w:trPr>
          <w:trHeight w:val="20"/>
        </w:trPr>
        <w:tc>
          <w:tcPr>
            <w:tcW w:w="7052" w:type="dxa"/>
            <w:shd w:val="clear" w:color="auto" w:fill="DBE5F1"/>
          </w:tcPr>
          <w:p w:rsidR="00C8536D" w:rsidRPr="00665447" w:rsidRDefault="00C8536D" w:rsidP="006C793F">
            <w:pPr>
              <w:pStyle w:val="Pa61"/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 xml:space="preserve">4.Обавезна пројектна документација комплетна </w:t>
            </w:r>
          </w:p>
        </w:tc>
        <w:tc>
          <w:tcPr>
            <w:tcW w:w="657" w:type="dxa"/>
            <w:shd w:val="clear" w:color="auto" w:fill="DBE5F1"/>
          </w:tcPr>
          <w:p w:rsidR="00C8536D" w:rsidRPr="00665447" w:rsidRDefault="00C8536D" w:rsidP="006C793F">
            <w:pPr>
              <w:tabs>
                <w:tab w:val="left" w:pos="4820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shd w:val="clear" w:color="auto" w:fill="DBE5F1"/>
          </w:tcPr>
          <w:p w:rsidR="00C8536D" w:rsidRPr="00665447" w:rsidRDefault="00C8536D" w:rsidP="006C793F">
            <w:pPr>
              <w:tabs>
                <w:tab w:val="left" w:pos="4820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DBE5F1"/>
          </w:tcPr>
          <w:p w:rsidR="00C8536D" w:rsidRPr="00665447" w:rsidRDefault="00C8536D" w:rsidP="006C793F">
            <w:pPr>
              <w:tabs>
                <w:tab w:val="left" w:pos="4820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36D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A0"/>
        </w:tblPrEx>
        <w:trPr>
          <w:trHeight w:val="20"/>
        </w:trPr>
        <w:tc>
          <w:tcPr>
            <w:tcW w:w="7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480BE7">
            <w:pPr>
              <w:pStyle w:val="Pa61"/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4.1. Основна документација – у броју п</w:t>
            </w:r>
            <w:r>
              <w:rPr>
                <w:rFonts w:ascii="Times New Roman" w:hAnsi="Times New Roman"/>
                <w:lang w:eastAsia="en-GB"/>
              </w:rPr>
              <w:t>римерака утврђеном смерницама (</w:t>
            </w:r>
            <w:r>
              <w:rPr>
                <w:rFonts w:ascii="Times New Roman" w:hAnsi="Times New Roman"/>
                <w:sz w:val="16"/>
                <w:szCs w:val="16"/>
                <w:lang w:eastAsia="en-GB"/>
              </w:rPr>
              <w:t>уписати</w:t>
            </w:r>
            <w:r w:rsidRPr="00480BE7">
              <w:rPr>
                <w:rFonts w:ascii="Times New Roman" w:hAnsi="Times New Roman"/>
                <w:sz w:val="16"/>
                <w:szCs w:val="16"/>
                <w:lang w:eastAsia="en-GB"/>
              </w:rPr>
              <w:t xml:space="preserve"> број примерака</w:t>
            </w:r>
            <w:r w:rsidRPr="00665447">
              <w:rPr>
                <w:rFonts w:ascii="Times New Roman" w:hAnsi="Times New Roman"/>
                <w:lang w:eastAsia="en-GB"/>
              </w:rPr>
              <w:t>)</w:t>
            </w:r>
          </w:p>
        </w:tc>
        <w:tc>
          <w:tcPr>
            <w:tcW w:w="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536D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65447">
            <w:pPr>
              <w:pStyle w:val="Pa61"/>
              <w:numPr>
                <w:ilvl w:val="0"/>
                <w:numId w:val="1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>
              <w:rPr>
                <w:rFonts w:ascii="Times New Roman" w:hAnsi="Times New Roman"/>
                <w:lang w:eastAsia="en-GB"/>
              </w:rPr>
              <w:t>Попуњен Образац 1. Пријава за пројектно суфинансирање</w:t>
            </w:r>
            <w:r w:rsidRPr="00665447">
              <w:rPr>
                <w:rFonts w:ascii="Times New Roman" w:hAnsi="Times New Roman"/>
                <w:lang w:eastAsia="en-GB"/>
              </w:rPr>
              <w:t xml:space="preserve">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536D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7340DC">
            <w:pPr>
              <w:pStyle w:val="Pa61"/>
              <w:numPr>
                <w:ilvl w:val="0"/>
                <w:numId w:val="1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>
              <w:rPr>
                <w:rFonts w:ascii="Times New Roman" w:hAnsi="Times New Roman"/>
                <w:lang w:eastAsia="en-GB"/>
              </w:rPr>
              <w:t>Попуњен  Образац 1</w:t>
            </w:r>
            <w:r w:rsidRPr="00665447">
              <w:rPr>
                <w:rFonts w:ascii="Times New Roman" w:hAnsi="Times New Roman"/>
                <w:lang w:eastAsia="en-GB"/>
              </w:rPr>
              <w:t xml:space="preserve">. Буџет пројекта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536D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65447">
            <w:pPr>
              <w:pStyle w:val="Pa61"/>
              <w:numPr>
                <w:ilvl w:val="0"/>
                <w:numId w:val="1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Достављена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665447">
              <w:rPr>
                <w:rFonts w:ascii="Times New Roman" w:hAnsi="Times New Roman"/>
                <w:lang w:eastAsia="en-GB"/>
              </w:rPr>
              <w:t>електронска</w:t>
            </w:r>
            <w:r>
              <w:rPr>
                <w:rFonts w:ascii="Times New Roman" w:hAnsi="Times New Roman"/>
                <w:lang w:eastAsia="en-GB"/>
              </w:rPr>
              <w:t xml:space="preserve"> </w:t>
            </w:r>
            <w:r w:rsidRPr="00665447">
              <w:rPr>
                <w:rFonts w:ascii="Times New Roman" w:hAnsi="Times New Roman"/>
                <w:lang w:eastAsia="en-GB"/>
              </w:rPr>
              <w:t>верзија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536D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65447">
            <w:pPr>
              <w:pStyle w:val="Pa61"/>
              <w:numPr>
                <w:ilvl w:val="0"/>
                <w:numId w:val="1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Достављена потписана Изјава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536D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pStyle w:val="Pa61"/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 xml:space="preserve">4.2. Достављена обавезна комплетна пратећа документација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536D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65447">
            <w:pPr>
              <w:pStyle w:val="Pa61"/>
              <w:numPr>
                <w:ilvl w:val="0"/>
                <w:numId w:val="2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Решење о регистрациjи правног лица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536D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65447">
            <w:pPr>
              <w:pStyle w:val="Pa61"/>
              <w:numPr>
                <w:ilvl w:val="0"/>
                <w:numId w:val="2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 xml:space="preserve">Потврда о решењу о упису у </w:t>
            </w:r>
            <w:r>
              <w:rPr>
                <w:rFonts w:ascii="Times New Roman" w:hAnsi="Times New Roman"/>
                <w:lang w:eastAsia="en-GB"/>
              </w:rPr>
              <w:t>Р</w:t>
            </w:r>
            <w:r w:rsidRPr="00665447">
              <w:rPr>
                <w:rFonts w:ascii="Times New Roman" w:hAnsi="Times New Roman"/>
                <w:lang w:eastAsia="en-GB"/>
              </w:rPr>
              <w:t xml:space="preserve">егистар медија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536D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65447">
            <w:pPr>
              <w:pStyle w:val="Pa61"/>
              <w:numPr>
                <w:ilvl w:val="0"/>
                <w:numId w:val="2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Дозвола за емитовање радио и/или ТВ програма издата од Регулаторног тела за електронске медије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536D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70AC2" w:rsidRDefault="00C8536D" w:rsidP="00670AC2">
            <w:pPr>
              <w:pStyle w:val="Pa61"/>
              <w:numPr>
                <w:ilvl w:val="0"/>
                <w:numId w:val="2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Оверена изjава/сагласност медија (или више њих) да ће програмски садр</w:t>
            </w:r>
            <w:r>
              <w:rPr>
                <w:rFonts w:ascii="Times New Roman" w:hAnsi="Times New Roman"/>
                <w:lang w:eastAsia="en-GB"/>
              </w:rPr>
              <w:t>жаj бити емитован/објављен у то</w:t>
            </w:r>
            <w:r w:rsidRPr="00665447">
              <w:rPr>
                <w:rFonts w:ascii="Times New Roman" w:hAnsi="Times New Roman"/>
                <w:lang w:eastAsia="en-GB"/>
              </w:rPr>
              <w:t>м</w:t>
            </w:r>
            <w:r>
              <w:rPr>
                <w:rFonts w:ascii="Times New Roman" w:hAnsi="Times New Roman"/>
                <w:lang w:eastAsia="en-GB"/>
              </w:rPr>
              <w:t xml:space="preserve"> м</w:t>
            </w:r>
            <w:r w:rsidRPr="00665447">
              <w:rPr>
                <w:rFonts w:ascii="Times New Roman" w:hAnsi="Times New Roman"/>
                <w:lang w:eastAsia="en-GB"/>
              </w:rPr>
              <w:t>едију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536D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D066BA">
            <w:pPr>
              <w:pStyle w:val="Pa61"/>
              <w:numPr>
                <w:ilvl w:val="0"/>
                <w:numId w:val="2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>
              <w:rPr>
                <w:rFonts w:ascii="Times New Roman" w:hAnsi="Times New Roman"/>
                <w:lang w:eastAsia="en-GB"/>
              </w:rPr>
              <w:t>Потврда</w:t>
            </w:r>
            <w:r w:rsidRPr="00670AC2">
              <w:rPr>
                <w:rFonts w:ascii="Times New Roman" w:hAnsi="Times New Roman"/>
                <w:lang w:eastAsia="en-GB"/>
              </w:rPr>
              <w:t xml:space="preserve"> Народне банке Србије да нема евидентиране основе и налоге у принудној напалти (да нема блокаде рачуна)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8536D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Default="00C8536D" w:rsidP="00670AC2">
            <w:pPr>
              <w:pStyle w:val="Pa61"/>
              <w:numPr>
                <w:ilvl w:val="0"/>
                <w:numId w:val="2"/>
              </w:numPr>
              <w:spacing w:before="100" w:after="100"/>
              <w:ind w:hanging="270"/>
              <w:jc w:val="both"/>
              <w:rPr>
                <w:rFonts w:ascii="Times New Roman" w:hAnsi="Times New Roman"/>
                <w:lang w:eastAsia="en-GB"/>
              </w:rPr>
            </w:pPr>
            <w:r w:rsidRPr="00670AC2">
              <w:rPr>
                <w:rFonts w:ascii="Times New Roman" w:hAnsi="Times New Roman"/>
                <w:lang w:eastAsia="en-GB"/>
              </w:rPr>
              <w:t>Визуелни приказ предложеног медијског садржаја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</w:tcPr>
          <w:p w:rsidR="00C8536D" w:rsidRPr="00665447" w:rsidRDefault="00C8536D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8536D" w:rsidRPr="00670AC2" w:rsidRDefault="00C8536D">
      <w:pPr>
        <w:rPr>
          <w:rFonts w:ascii="Times New Roman" w:hAnsi="Times New Roman" w:cs="Times New Roman"/>
        </w:rPr>
      </w:pPr>
    </w:p>
    <w:sectPr w:rsidR="00C8536D" w:rsidRPr="00670AC2" w:rsidSect="00B04110">
      <w:footerReference w:type="default" r:id="rId7"/>
      <w:pgSz w:w="15840" w:h="12240" w:orient="landscape"/>
      <w:pgMar w:top="288" w:right="994" w:bottom="1440" w:left="994" w:header="180" w:footer="51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36D" w:rsidRDefault="00C8536D" w:rsidP="009577CB">
      <w:pPr>
        <w:spacing w:after="0" w:line="240" w:lineRule="auto"/>
      </w:pPr>
      <w:r>
        <w:separator/>
      </w:r>
    </w:p>
  </w:endnote>
  <w:endnote w:type="continuationSeparator" w:id="0">
    <w:p w:rsidR="00C8536D" w:rsidRDefault="00C8536D" w:rsidP="00957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liss Pro">
    <w:altName w:val="Arial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Bliss Pro Medium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Bliss Pro Light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+mn-c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36D" w:rsidRPr="001C1F46" w:rsidRDefault="00C8536D">
    <w:pPr>
      <w:pStyle w:val="Footer"/>
      <w:jc w:val="center"/>
      <w:rPr>
        <w:rFonts w:ascii="Times New Roman" w:hAnsi="Times New Roman" w:cs="Times New Roman"/>
        <w:sz w:val="20"/>
        <w:szCs w:val="20"/>
      </w:rPr>
    </w:pPr>
    <w:r w:rsidRPr="001C1F46">
      <w:rPr>
        <w:rFonts w:ascii="Times New Roman" w:hAnsi="Times New Roman" w:cs="Times New Roman"/>
        <w:sz w:val="20"/>
        <w:szCs w:val="20"/>
      </w:rPr>
      <w:fldChar w:fldCharType="begin"/>
    </w:r>
    <w:r w:rsidRPr="001C1F46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1C1F46">
      <w:rPr>
        <w:rFonts w:ascii="Times New Roman" w:hAnsi="Times New Roman" w:cs="Times New Roman"/>
        <w:sz w:val="20"/>
        <w:szCs w:val="20"/>
      </w:rPr>
      <w:fldChar w:fldCharType="separate"/>
    </w:r>
    <w:r>
      <w:rPr>
        <w:rFonts w:ascii="Times New Roman" w:hAnsi="Times New Roman" w:cs="Times New Roman"/>
        <w:noProof/>
        <w:sz w:val="20"/>
        <w:szCs w:val="20"/>
      </w:rPr>
      <w:t>1</w:t>
    </w:r>
    <w:r w:rsidRPr="001C1F46">
      <w:rPr>
        <w:rFonts w:ascii="Times New Roman" w:hAnsi="Times New Roman" w:cs="Times New Roman"/>
        <w:sz w:val="20"/>
        <w:szCs w:val="20"/>
      </w:rPr>
      <w:fldChar w:fldCharType="end"/>
    </w:r>
  </w:p>
  <w:p w:rsidR="00C8536D" w:rsidRDefault="00C8536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36D" w:rsidRDefault="00C8536D" w:rsidP="009577CB">
      <w:pPr>
        <w:spacing w:after="0" w:line="240" w:lineRule="auto"/>
      </w:pPr>
      <w:r>
        <w:separator/>
      </w:r>
    </w:p>
  </w:footnote>
  <w:footnote w:type="continuationSeparator" w:id="0">
    <w:p w:rsidR="00C8536D" w:rsidRDefault="00C8536D" w:rsidP="009577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F32B3"/>
    <w:multiLevelType w:val="multilevel"/>
    <w:tmpl w:val="983CCC4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1">
    <w:nsid w:val="20ED6C99"/>
    <w:multiLevelType w:val="hybridMultilevel"/>
    <w:tmpl w:val="DCCCFE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EA41785"/>
    <w:multiLevelType w:val="multilevel"/>
    <w:tmpl w:val="EBBE727E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3">
    <w:nsid w:val="39D562C9"/>
    <w:multiLevelType w:val="hybridMultilevel"/>
    <w:tmpl w:val="18CEE4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1100B05"/>
    <w:multiLevelType w:val="hybridMultilevel"/>
    <w:tmpl w:val="A55C686A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4CD66BE"/>
    <w:multiLevelType w:val="hybridMultilevel"/>
    <w:tmpl w:val="B68CC46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631824"/>
    <w:multiLevelType w:val="hybridMultilevel"/>
    <w:tmpl w:val="61CC328C"/>
    <w:lvl w:ilvl="0" w:tplc="0409001B">
      <w:start w:val="1"/>
      <w:numFmt w:val="lowerRoman"/>
      <w:lvlText w:val="%1."/>
      <w:lvlJc w:val="right"/>
      <w:pPr>
        <w:ind w:left="45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5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1" w:hanging="180"/>
      </w:pPr>
      <w:rPr>
        <w:rFonts w:cs="Times New Roman"/>
      </w:rPr>
    </w:lvl>
  </w:abstractNum>
  <w:abstractNum w:abstractNumId="7">
    <w:nsid w:val="78C9036B"/>
    <w:multiLevelType w:val="hybridMultilevel"/>
    <w:tmpl w:val="8562AAE6"/>
    <w:lvl w:ilvl="0" w:tplc="0409000D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68BF"/>
    <w:rsid w:val="000053FD"/>
    <w:rsid w:val="00011BE8"/>
    <w:rsid w:val="000264ED"/>
    <w:rsid w:val="00055EA4"/>
    <w:rsid w:val="00063713"/>
    <w:rsid w:val="0007353D"/>
    <w:rsid w:val="00087486"/>
    <w:rsid w:val="000911FF"/>
    <w:rsid w:val="00091BFE"/>
    <w:rsid w:val="000B2657"/>
    <w:rsid w:val="000C2037"/>
    <w:rsid w:val="000C76FD"/>
    <w:rsid w:val="000D5D52"/>
    <w:rsid w:val="000E66C8"/>
    <w:rsid w:val="00111D9B"/>
    <w:rsid w:val="00111E88"/>
    <w:rsid w:val="00124831"/>
    <w:rsid w:val="00133991"/>
    <w:rsid w:val="0015239B"/>
    <w:rsid w:val="00154EC9"/>
    <w:rsid w:val="00160FE1"/>
    <w:rsid w:val="001730F6"/>
    <w:rsid w:val="001A228D"/>
    <w:rsid w:val="001B5CD0"/>
    <w:rsid w:val="001C1F46"/>
    <w:rsid w:val="001C2FFD"/>
    <w:rsid w:val="001D0330"/>
    <w:rsid w:val="001E4DA0"/>
    <w:rsid w:val="001F2A65"/>
    <w:rsid w:val="002059F8"/>
    <w:rsid w:val="00211AD3"/>
    <w:rsid w:val="002135A0"/>
    <w:rsid w:val="002261B5"/>
    <w:rsid w:val="0022666F"/>
    <w:rsid w:val="00230360"/>
    <w:rsid w:val="002628E8"/>
    <w:rsid w:val="002630C4"/>
    <w:rsid w:val="00275544"/>
    <w:rsid w:val="0029158D"/>
    <w:rsid w:val="002A6D15"/>
    <w:rsid w:val="002C115F"/>
    <w:rsid w:val="002C1F24"/>
    <w:rsid w:val="002E5D41"/>
    <w:rsid w:val="002F1556"/>
    <w:rsid w:val="00304621"/>
    <w:rsid w:val="00306D69"/>
    <w:rsid w:val="0031046F"/>
    <w:rsid w:val="00317447"/>
    <w:rsid w:val="00350D84"/>
    <w:rsid w:val="003557B1"/>
    <w:rsid w:val="00361184"/>
    <w:rsid w:val="0036432E"/>
    <w:rsid w:val="00370BC4"/>
    <w:rsid w:val="00382DB0"/>
    <w:rsid w:val="003846C1"/>
    <w:rsid w:val="003A721F"/>
    <w:rsid w:val="003B66F1"/>
    <w:rsid w:val="003E0269"/>
    <w:rsid w:val="003E1A20"/>
    <w:rsid w:val="003E2BDD"/>
    <w:rsid w:val="003E3F36"/>
    <w:rsid w:val="003E449D"/>
    <w:rsid w:val="003F4198"/>
    <w:rsid w:val="00403AE6"/>
    <w:rsid w:val="00411E28"/>
    <w:rsid w:val="00416338"/>
    <w:rsid w:val="004171D8"/>
    <w:rsid w:val="00427B74"/>
    <w:rsid w:val="004379A2"/>
    <w:rsid w:val="00450C1B"/>
    <w:rsid w:val="00452E76"/>
    <w:rsid w:val="00456644"/>
    <w:rsid w:val="004711CD"/>
    <w:rsid w:val="004740E7"/>
    <w:rsid w:val="00480BE7"/>
    <w:rsid w:val="00485EBC"/>
    <w:rsid w:val="00486560"/>
    <w:rsid w:val="00491782"/>
    <w:rsid w:val="004A1BF3"/>
    <w:rsid w:val="004A709E"/>
    <w:rsid w:val="004A7DE3"/>
    <w:rsid w:val="004E472F"/>
    <w:rsid w:val="0050066F"/>
    <w:rsid w:val="00502072"/>
    <w:rsid w:val="00505F8A"/>
    <w:rsid w:val="00511891"/>
    <w:rsid w:val="00527142"/>
    <w:rsid w:val="00543132"/>
    <w:rsid w:val="0055385D"/>
    <w:rsid w:val="00556459"/>
    <w:rsid w:val="00576BD6"/>
    <w:rsid w:val="00582263"/>
    <w:rsid w:val="00593989"/>
    <w:rsid w:val="005B6765"/>
    <w:rsid w:val="005C0C8A"/>
    <w:rsid w:val="005C38DD"/>
    <w:rsid w:val="005C3C06"/>
    <w:rsid w:val="005C592F"/>
    <w:rsid w:val="005C68A5"/>
    <w:rsid w:val="005D0314"/>
    <w:rsid w:val="005D49F5"/>
    <w:rsid w:val="005E2E37"/>
    <w:rsid w:val="005E36A0"/>
    <w:rsid w:val="005E7809"/>
    <w:rsid w:val="005F6BD6"/>
    <w:rsid w:val="00623243"/>
    <w:rsid w:val="00625F91"/>
    <w:rsid w:val="0064475D"/>
    <w:rsid w:val="0065539B"/>
    <w:rsid w:val="00655DAA"/>
    <w:rsid w:val="00663AC4"/>
    <w:rsid w:val="00665447"/>
    <w:rsid w:val="00666098"/>
    <w:rsid w:val="00670AC2"/>
    <w:rsid w:val="00673DE6"/>
    <w:rsid w:val="006751D9"/>
    <w:rsid w:val="0068141B"/>
    <w:rsid w:val="006A4108"/>
    <w:rsid w:val="006C793F"/>
    <w:rsid w:val="006D1AE7"/>
    <w:rsid w:val="006E2BE1"/>
    <w:rsid w:val="006E4063"/>
    <w:rsid w:val="006F25CC"/>
    <w:rsid w:val="00705C53"/>
    <w:rsid w:val="007115E7"/>
    <w:rsid w:val="00712F17"/>
    <w:rsid w:val="0072108D"/>
    <w:rsid w:val="007340DC"/>
    <w:rsid w:val="0075502B"/>
    <w:rsid w:val="00781218"/>
    <w:rsid w:val="00784374"/>
    <w:rsid w:val="00784C75"/>
    <w:rsid w:val="007874CB"/>
    <w:rsid w:val="007A3B5E"/>
    <w:rsid w:val="007C06F7"/>
    <w:rsid w:val="007C377E"/>
    <w:rsid w:val="007C6185"/>
    <w:rsid w:val="007D5579"/>
    <w:rsid w:val="007E51D7"/>
    <w:rsid w:val="007E59D2"/>
    <w:rsid w:val="007F7D9C"/>
    <w:rsid w:val="008468BF"/>
    <w:rsid w:val="0085311B"/>
    <w:rsid w:val="00855830"/>
    <w:rsid w:val="0087237F"/>
    <w:rsid w:val="00887D07"/>
    <w:rsid w:val="008B67A8"/>
    <w:rsid w:val="008D33DE"/>
    <w:rsid w:val="008F5364"/>
    <w:rsid w:val="0090025F"/>
    <w:rsid w:val="00900C05"/>
    <w:rsid w:val="009049E3"/>
    <w:rsid w:val="009102C8"/>
    <w:rsid w:val="00940935"/>
    <w:rsid w:val="009434E9"/>
    <w:rsid w:val="00951908"/>
    <w:rsid w:val="009577CB"/>
    <w:rsid w:val="009670D3"/>
    <w:rsid w:val="0097150E"/>
    <w:rsid w:val="0097757E"/>
    <w:rsid w:val="009856E6"/>
    <w:rsid w:val="0098606F"/>
    <w:rsid w:val="009866C1"/>
    <w:rsid w:val="00997173"/>
    <w:rsid w:val="009B4A4B"/>
    <w:rsid w:val="009E7A50"/>
    <w:rsid w:val="00A564D9"/>
    <w:rsid w:val="00A6361E"/>
    <w:rsid w:val="00A7778C"/>
    <w:rsid w:val="00A82780"/>
    <w:rsid w:val="00A85B68"/>
    <w:rsid w:val="00AA7A34"/>
    <w:rsid w:val="00AB1CE8"/>
    <w:rsid w:val="00AC6C80"/>
    <w:rsid w:val="00AF31CE"/>
    <w:rsid w:val="00AF4835"/>
    <w:rsid w:val="00AF7717"/>
    <w:rsid w:val="00B036A8"/>
    <w:rsid w:val="00B04110"/>
    <w:rsid w:val="00B1100B"/>
    <w:rsid w:val="00B138E7"/>
    <w:rsid w:val="00B23F89"/>
    <w:rsid w:val="00B4676A"/>
    <w:rsid w:val="00B54C88"/>
    <w:rsid w:val="00BA686F"/>
    <w:rsid w:val="00BB398D"/>
    <w:rsid w:val="00BC498A"/>
    <w:rsid w:val="00BE338C"/>
    <w:rsid w:val="00C04030"/>
    <w:rsid w:val="00C11854"/>
    <w:rsid w:val="00C12907"/>
    <w:rsid w:val="00C42E23"/>
    <w:rsid w:val="00C56AC4"/>
    <w:rsid w:val="00C70C43"/>
    <w:rsid w:val="00C77D5C"/>
    <w:rsid w:val="00C8536D"/>
    <w:rsid w:val="00C906EF"/>
    <w:rsid w:val="00CA7BD2"/>
    <w:rsid w:val="00CC4CF2"/>
    <w:rsid w:val="00CC5C71"/>
    <w:rsid w:val="00CD2C14"/>
    <w:rsid w:val="00CD577C"/>
    <w:rsid w:val="00CE1AF2"/>
    <w:rsid w:val="00CE3952"/>
    <w:rsid w:val="00CF5A08"/>
    <w:rsid w:val="00D066BA"/>
    <w:rsid w:val="00D20528"/>
    <w:rsid w:val="00D220FF"/>
    <w:rsid w:val="00D22943"/>
    <w:rsid w:val="00D24C87"/>
    <w:rsid w:val="00D31350"/>
    <w:rsid w:val="00D44365"/>
    <w:rsid w:val="00D46FAE"/>
    <w:rsid w:val="00D87873"/>
    <w:rsid w:val="00D902A4"/>
    <w:rsid w:val="00D907D6"/>
    <w:rsid w:val="00D93352"/>
    <w:rsid w:val="00DD3C90"/>
    <w:rsid w:val="00DD64AE"/>
    <w:rsid w:val="00DF7A8C"/>
    <w:rsid w:val="00E0225E"/>
    <w:rsid w:val="00E07E79"/>
    <w:rsid w:val="00E25B63"/>
    <w:rsid w:val="00E3230E"/>
    <w:rsid w:val="00E359BF"/>
    <w:rsid w:val="00E35AA3"/>
    <w:rsid w:val="00E4678B"/>
    <w:rsid w:val="00E51129"/>
    <w:rsid w:val="00E6585B"/>
    <w:rsid w:val="00E8050A"/>
    <w:rsid w:val="00E97E78"/>
    <w:rsid w:val="00EA7525"/>
    <w:rsid w:val="00EC746A"/>
    <w:rsid w:val="00ED31F3"/>
    <w:rsid w:val="00EE2F3E"/>
    <w:rsid w:val="00EE4AC6"/>
    <w:rsid w:val="00EE7A8B"/>
    <w:rsid w:val="00EF029B"/>
    <w:rsid w:val="00EF0C80"/>
    <w:rsid w:val="00EF51F6"/>
    <w:rsid w:val="00F04740"/>
    <w:rsid w:val="00F3111B"/>
    <w:rsid w:val="00F333C2"/>
    <w:rsid w:val="00F5262A"/>
    <w:rsid w:val="00F60269"/>
    <w:rsid w:val="00F74649"/>
    <w:rsid w:val="00F82287"/>
    <w:rsid w:val="00F83FF4"/>
    <w:rsid w:val="00F8437F"/>
    <w:rsid w:val="00F86151"/>
    <w:rsid w:val="00F919AA"/>
    <w:rsid w:val="00F91EEA"/>
    <w:rsid w:val="00FA2928"/>
    <w:rsid w:val="00FC25F4"/>
    <w:rsid w:val="00FC2712"/>
    <w:rsid w:val="00FC56AE"/>
    <w:rsid w:val="00FC6B1A"/>
    <w:rsid w:val="00FC71E6"/>
    <w:rsid w:val="00FD02DB"/>
    <w:rsid w:val="00FD1F84"/>
    <w:rsid w:val="00FE040E"/>
    <w:rsid w:val="00FF1874"/>
    <w:rsid w:val="00FF2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A8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9577C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577CB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9577CB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A7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7778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7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7778C"/>
    <w:rPr>
      <w:rFonts w:cs="Times New Roman"/>
    </w:rPr>
  </w:style>
  <w:style w:type="paragraph" w:customStyle="1" w:styleId="IHEADING1">
    <w:name w:val="I. HEADING 1"/>
    <w:basedOn w:val="Normal"/>
    <w:next w:val="Normal"/>
    <w:autoRedefine/>
    <w:uiPriority w:val="99"/>
    <w:rsid w:val="00665447"/>
    <w:pPr>
      <w:spacing w:before="240" w:after="300" w:line="240" w:lineRule="auto"/>
    </w:pPr>
    <w:rPr>
      <w:rFonts w:ascii="Times New Roman Bold" w:eastAsia="Times New Roman" w:hAnsi="Times New Roman Bold" w:cs="Times New Roman"/>
      <w:i/>
      <w:smallCaps/>
      <w:lang w:val="en-GB"/>
    </w:rPr>
  </w:style>
  <w:style w:type="paragraph" w:customStyle="1" w:styleId="Pa71">
    <w:name w:val="Pa71"/>
    <w:basedOn w:val="Normal"/>
    <w:next w:val="Normal"/>
    <w:uiPriority w:val="99"/>
    <w:rsid w:val="00665447"/>
    <w:pPr>
      <w:autoSpaceDE w:val="0"/>
      <w:autoSpaceDN w:val="0"/>
      <w:adjustRightInd w:val="0"/>
      <w:spacing w:after="0" w:line="181" w:lineRule="atLeast"/>
    </w:pPr>
    <w:rPr>
      <w:rFonts w:ascii="Bliss Pro" w:eastAsia="Times New Roman" w:hAnsi="Bliss Pro" w:cs="Times New Roman"/>
      <w:sz w:val="24"/>
      <w:szCs w:val="24"/>
    </w:rPr>
  </w:style>
  <w:style w:type="paragraph" w:customStyle="1" w:styleId="Pa61">
    <w:name w:val="Pa61"/>
    <w:basedOn w:val="Normal"/>
    <w:next w:val="Normal"/>
    <w:uiPriority w:val="99"/>
    <w:rsid w:val="00665447"/>
    <w:pPr>
      <w:autoSpaceDE w:val="0"/>
      <w:autoSpaceDN w:val="0"/>
      <w:adjustRightInd w:val="0"/>
      <w:spacing w:after="0" w:line="181" w:lineRule="atLeast"/>
    </w:pPr>
    <w:rPr>
      <w:rFonts w:ascii="Bliss Pro Medium" w:eastAsia="Times New Roman" w:hAnsi="Bliss Pro Medium" w:cs="Times New Roman"/>
      <w:sz w:val="24"/>
      <w:szCs w:val="24"/>
    </w:rPr>
  </w:style>
  <w:style w:type="table" w:styleId="TableGrid">
    <w:name w:val="Table Grid"/>
    <w:basedOn w:val="TableNormal"/>
    <w:uiPriority w:val="99"/>
    <w:rsid w:val="006C793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54">
    <w:name w:val="Pa54"/>
    <w:basedOn w:val="Normal"/>
    <w:next w:val="Normal"/>
    <w:uiPriority w:val="99"/>
    <w:rsid w:val="006C793F"/>
    <w:pPr>
      <w:autoSpaceDE w:val="0"/>
      <w:autoSpaceDN w:val="0"/>
      <w:adjustRightInd w:val="0"/>
      <w:spacing w:after="0" w:line="195" w:lineRule="atLeast"/>
    </w:pPr>
    <w:rPr>
      <w:rFonts w:ascii="Bliss Pro Light" w:hAnsi="Bliss Pro Light" w:cs="Times New Roman"/>
      <w:sz w:val="24"/>
      <w:szCs w:val="24"/>
    </w:rPr>
  </w:style>
  <w:style w:type="character" w:customStyle="1" w:styleId="A7">
    <w:name w:val="A7"/>
    <w:uiPriority w:val="99"/>
    <w:rsid w:val="006C793F"/>
    <w:rPr>
      <w:color w:val="000000"/>
      <w:sz w:val="11"/>
    </w:rPr>
  </w:style>
  <w:style w:type="paragraph" w:styleId="NormalWeb">
    <w:name w:val="Normal (Web)"/>
    <w:basedOn w:val="Normal"/>
    <w:uiPriority w:val="99"/>
    <w:semiHidden/>
    <w:rsid w:val="0000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6E4063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C42E2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20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0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0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0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0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0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0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0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0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0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10</Pages>
  <Words>1193</Words>
  <Characters>6802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ОБРАЗАЦ 1</dc:title>
  <dc:subject/>
  <dc:creator>Vesna Jokanovic</dc:creator>
  <cp:keywords/>
  <dc:description/>
  <cp:lastModifiedBy>MirjanaMilovic</cp:lastModifiedBy>
  <cp:revision>2</cp:revision>
  <cp:lastPrinted>2016-10-03T07:40:00Z</cp:lastPrinted>
  <dcterms:created xsi:type="dcterms:W3CDTF">2017-02-13T08:45:00Z</dcterms:created>
  <dcterms:modified xsi:type="dcterms:W3CDTF">2017-02-13T08:45:00Z</dcterms:modified>
</cp:coreProperties>
</file>